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455BE" w14:textId="0A2B6516" w:rsidR="00DD1D64" w:rsidRPr="0060536C" w:rsidRDefault="00982153" w:rsidP="001E4B9A">
      <w:pPr>
        <w:pStyle w:val="MDPI11articletype"/>
        <w:rPr>
          <w:b/>
        </w:rPr>
      </w:pPr>
      <w:r>
        <w:t>Article</w:t>
      </w:r>
    </w:p>
    <w:p w14:paraId="414B8599" w14:textId="35BF1FC1" w:rsidR="00723D1D" w:rsidRPr="0055135A" w:rsidRDefault="00723D1D" w:rsidP="00D37FE9">
      <w:pPr>
        <w:pStyle w:val="MDPI13authornames"/>
        <w:rPr>
          <w:sz w:val="36"/>
        </w:rPr>
      </w:pPr>
      <w:r w:rsidRPr="0055135A">
        <w:rPr>
          <w:sz w:val="36"/>
        </w:rPr>
        <w:t xml:space="preserve">Extended and </w:t>
      </w:r>
      <w:r w:rsidR="0093409E" w:rsidRPr="0055135A">
        <w:rPr>
          <w:sz w:val="36"/>
        </w:rPr>
        <w:t xml:space="preserve">Fully Automated Newborn Screening </w:t>
      </w:r>
      <w:r w:rsidR="006A7BB7">
        <w:rPr>
          <w:sz w:val="36"/>
        </w:rPr>
        <w:t>Method</w:t>
      </w:r>
      <w:r w:rsidR="0093409E" w:rsidRPr="0055135A">
        <w:rPr>
          <w:sz w:val="36"/>
        </w:rPr>
        <w:t xml:space="preserve"> </w:t>
      </w:r>
      <w:r w:rsidRPr="0055135A">
        <w:rPr>
          <w:sz w:val="36"/>
        </w:rPr>
        <w:t xml:space="preserve">for </w:t>
      </w:r>
      <w:r w:rsidR="0093409E" w:rsidRPr="0055135A">
        <w:rPr>
          <w:sz w:val="36"/>
        </w:rPr>
        <w:t>Mass Spectrometry Detection</w:t>
      </w:r>
    </w:p>
    <w:p w14:paraId="55F95D26" w14:textId="3ECFE83B" w:rsidR="00DD1D64" w:rsidRPr="00C1651C" w:rsidRDefault="00C1651C" w:rsidP="001E4B9A">
      <w:pPr>
        <w:pStyle w:val="MDPI13authornames"/>
        <w:rPr>
          <w:lang w:val="de-CH"/>
        </w:rPr>
      </w:pPr>
      <w:r w:rsidRPr="00C1651C">
        <w:rPr>
          <w:lang w:val="de-CH"/>
        </w:rPr>
        <w:t>Stefan Gaugler</w:t>
      </w:r>
      <w:r w:rsidR="009E47D7" w:rsidRPr="00C1651C">
        <w:rPr>
          <w:vertAlign w:val="superscript"/>
          <w:lang w:val="de-CH"/>
        </w:rPr>
        <w:t>1</w:t>
      </w:r>
      <w:r w:rsidRPr="00C1651C">
        <w:rPr>
          <w:lang w:val="de-CH"/>
        </w:rPr>
        <w:t>, Jana Rykl</w:t>
      </w:r>
      <w:r>
        <w:rPr>
          <w:vertAlign w:val="superscript"/>
          <w:lang w:val="de-CH"/>
        </w:rPr>
        <w:t>2</w:t>
      </w:r>
      <w:r w:rsidRPr="00C1651C">
        <w:rPr>
          <w:lang w:val="de-CH"/>
        </w:rPr>
        <w:t>, Irene Wegner</w:t>
      </w:r>
      <w:r>
        <w:rPr>
          <w:vertAlign w:val="superscript"/>
          <w:lang w:val="de-CH"/>
        </w:rPr>
        <w:t>3</w:t>
      </w:r>
      <w:r w:rsidRPr="00C1651C">
        <w:rPr>
          <w:lang w:val="de-CH"/>
        </w:rPr>
        <w:t>, Tamara von Däniken</w:t>
      </w:r>
      <w:r>
        <w:rPr>
          <w:vertAlign w:val="superscript"/>
          <w:lang w:val="de-CH"/>
        </w:rPr>
        <w:t>4</w:t>
      </w:r>
      <w:r w:rsidRPr="00C1651C">
        <w:rPr>
          <w:lang w:val="de-CH"/>
        </w:rPr>
        <w:t>, Ralph Fingerhut</w:t>
      </w:r>
      <w:r>
        <w:rPr>
          <w:vertAlign w:val="superscript"/>
          <w:lang w:val="de-CH"/>
        </w:rPr>
        <w:t>4</w:t>
      </w:r>
      <w:r w:rsidR="00A82A0E">
        <w:rPr>
          <w:vertAlign w:val="superscript"/>
          <w:lang w:val="de-CH"/>
        </w:rPr>
        <w:t>#</w:t>
      </w:r>
      <w:r w:rsidRPr="00C1651C">
        <w:rPr>
          <w:lang w:val="de-CH"/>
        </w:rPr>
        <w:t xml:space="preserve">, </w:t>
      </w:r>
      <w:r w:rsidR="00B70D0E" w:rsidRPr="00C1651C">
        <w:rPr>
          <w:lang w:val="de-CH"/>
        </w:rPr>
        <w:t>and</w:t>
      </w:r>
      <w:r w:rsidR="00DD1D64" w:rsidRPr="00C1651C">
        <w:rPr>
          <w:lang w:val="de-CH"/>
        </w:rPr>
        <w:t xml:space="preserve"> </w:t>
      </w:r>
      <w:r w:rsidRPr="00C1651C">
        <w:rPr>
          <w:lang w:val="de-CH"/>
        </w:rPr>
        <w:t>Götz Schlotterbeck</w:t>
      </w:r>
      <w:r>
        <w:rPr>
          <w:vertAlign w:val="superscript"/>
          <w:lang w:val="de-CH"/>
        </w:rPr>
        <w:t>3</w:t>
      </w:r>
      <w:r w:rsidR="00A82A0E">
        <w:rPr>
          <w:vertAlign w:val="superscript"/>
          <w:lang w:val="de-CH"/>
        </w:rPr>
        <w:t>,#</w:t>
      </w:r>
      <w:r w:rsidR="00DD1D64" w:rsidRPr="00C1651C">
        <w:rPr>
          <w:vertAlign w:val="superscript"/>
          <w:lang w:val="de-CH"/>
        </w:rPr>
        <w:t>,</w:t>
      </w:r>
      <w:r w:rsidR="009E47D7" w:rsidRPr="00C1651C">
        <w:rPr>
          <w:lang w:val="de-CH"/>
        </w:rPr>
        <w:t>*</w:t>
      </w:r>
    </w:p>
    <w:p w14:paraId="488C014B" w14:textId="77777777" w:rsidR="00935F0C" w:rsidRPr="0091015B" w:rsidRDefault="00935F0C" w:rsidP="00935F0C">
      <w:pPr>
        <w:pStyle w:val="MDPI16affiliation"/>
        <w:rPr>
          <w:lang w:val="de-CH"/>
        </w:rPr>
      </w:pPr>
      <w:r w:rsidRPr="0091015B">
        <w:rPr>
          <w:vertAlign w:val="superscript"/>
          <w:lang w:val="de-CH"/>
        </w:rPr>
        <w:t>1</w:t>
      </w:r>
      <w:r w:rsidRPr="0091015B">
        <w:rPr>
          <w:lang w:val="de-CH"/>
        </w:rPr>
        <w:tab/>
        <w:t>CAMAG, Sonnenmattstr. 11, 4132 Muttenz, Switzerland; stefan.gaugler@camag.com</w:t>
      </w:r>
    </w:p>
    <w:p w14:paraId="3E1A6DCB" w14:textId="77777777" w:rsidR="00935F0C" w:rsidRPr="0091015B" w:rsidRDefault="00935F0C" w:rsidP="00935F0C">
      <w:pPr>
        <w:pStyle w:val="MDPI16affiliation"/>
        <w:rPr>
          <w:lang w:val="de-CH"/>
        </w:rPr>
      </w:pPr>
      <w:r w:rsidRPr="0091015B">
        <w:rPr>
          <w:vertAlign w:val="superscript"/>
          <w:lang w:val="de-CH"/>
        </w:rPr>
        <w:t>2</w:t>
      </w:r>
      <w:r w:rsidRPr="0091015B">
        <w:rPr>
          <w:lang w:val="de-CH"/>
        </w:rPr>
        <w:tab/>
        <w:t>Shimadzu Schweiz GmbH, Römerstrasse 3, 4153 Reinach, Switzerland; jr@shimadzu.ch</w:t>
      </w:r>
    </w:p>
    <w:p w14:paraId="16F2CC88" w14:textId="77777777" w:rsidR="00935F0C" w:rsidRPr="00BF2050" w:rsidRDefault="00935F0C" w:rsidP="00935F0C">
      <w:pPr>
        <w:pStyle w:val="MDPI16affiliation"/>
      </w:pPr>
      <w:r w:rsidRPr="00BF2050">
        <w:rPr>
          <w:vertAlign w:val="superscript"/>
        </w:rPr>
        <w:t>3</w:t>
      </w:r>
      <w:r w:rsidRPr="00BF2050">
        <w:tab/>
        <w:t>University of Applied Sciences Northwestern Switzerland FHNW, Gründenstr. 40, 4132 Muttenz, Switzerland; irene.wegner@fhnw.ch</w:t>
      </w:r>
    </w:p>
    <w:p w14:paraId="7B9D3154" w14:textId="77777777" w:rsidR="00935F0C" w:rsidRPr="00BF2050" w:rsidRDefault="00935F0C" w:rsidP="00935F0C">
      <w:pPr>
        <w:pStyle w:val="MDPI16affiliation"/>
      </w:pPr>
      <w:r w:rsidRPr="00BF2050">
        <w:rPr>
          <w:vertAlign w:val="superscript"/>
        </w:rPr>
        <w:t>4</w:t>
      </w:r>
      <w:r w:rsidRPr="00BF2050">
        <w:tab/>
        <w:t>Swiss Newborn Screening Laboratory, Division of Metabolism and Children’s Research Center, University Children’s Hospital Zurich</w:t>
      </w:r>
      <w:r>
        <w:t xml:space="preserve">, </w:t>
      </w:r>
      <w:r w:rsidRPr="0091015B">
        <w:t>Steinwiesstrasse 75, 8032 Zurich,</w:t>
      </w:r>
      <w:r w:rsidRPr="00BF2050">
        <w:t xml:space="preserve"> Switzerland; Tamara.vonDaeniken@bluewin.ch (T.v.D.); Ralph.Fingerhut@kispi.uzh.ch (R.F.)</w:t>
      </w:r>
    </w:p>
    <w:p w14:paraId="587A5EFF" w14:textId="77777777" w:rsidR="00935F0C" w:rsidRPr="00BF2050" w:rsidRDefault="00935F0C" w:rsidP="00935F0C">
      <w:pPr>
        <w:pStyle w:val="Mdeck2authorcorrespondence"/>
      </w:pPr>
      <w:r w:rsidRPr="00BF2050">
        <w:rPr>
          <w:b/>
        </w:rPr>
        <w:t>*</w:t>
      </w:r>
      <w:r w:rsidRPr="00BF2050">
        <w:tab/>
        <w:t>Correspondence: goetz.schlotterbeck@fhnw.ch; Tel.: +41-61-228-5476</w:t>
      </w:r>
    </w:p>
    <w:p w14:paraId="704252D5" w14:textId="59BCB71F" w:rsidR="00EF0C76" w:rsidRDefault="00EF0C76">
      <w:pPr>
        <w:spacing w:line="240" w:lineRule="auto"/>
        <w:jc w:val="left"/>
        <w:rPr>
          <w:rFonts w:ascii="Palatino Linotype" w:hAnsi="Palatino Linotype"/>
          <w:snapToGrid w:val="0"/>
          <w:sz w:val="20"/>
          <w:lang w:val="en-GB" w:bidi="en-US"/>
        </w:rPr>
      </w:pPr>
      <w:r>
        <w:rPr>
          <w:lang w:val="en-GB"/>
        </w:rPr>
        <w:br w:type="page"/>
      </w:r>
    </w:p>
    <w:p w14:paraId="3B709A88" w14:textId="5832E073" w:rsidR="00970EA4" w:rsidRPr="00B94A70" w:rsidRDefault="004768FB" w:rsidP="00EF0C76">
      <w:pPr>
        <w:pStyle w:val="MDPI41tablecaption"/>
        <w:jc w:val="center"/>
        <w:rPr>
          <w:lang w:val="en-GB"/>
        </w:rPr>
      </w:pPr>
      <w:r w:rsidRPr="00EF0C76">
        <w:rPr>
          <w:b/>
          <w:lang w:val="en-GB"/>
        </w:rPr>
        <w:lastRenderedPageBreak/>
        <w:t>T</w:t>
      </w:r>
      <w:r w:rsidRPr="0055135A">
        <w:rPr>
          <w:b/>
          <w:lang w:val="en-GB"/>
        </w:rPr>
        <w:t xml:space="preserve">able </w:t>
      </w:r>
      <w:r w:rsidR="00EF0C76">
        <w:rPr>
          <w:b/>
          <w:lang w:val="en-GB"/>
        </w:rPr>
        <w:t>S</w:t>
      </w:r>
      <w:r w:rsidRPr="0055135A">
        <w:rPr>
          <w:b/>
          <w:lang w:val="en-GB"/>
        </w:rPr>
        <w:t>1</w:t>
      </w:r>
      <w:r w:rsidR="00876C41" w:rsidRPr="008D0E07">
        <w:rPr>
          <w:b/>
          <w:lang w:val="en-GB"/>
        </w:rPr>
        <w:t>:</w:t>
      </w:r>
      <w:r w:rsidRPr="00B94A70">
        <w:rPr>
          <w:lang w:val="en-GB"/>
        </w:rPr>
        <w:t xml:space="preserve"> </w:t>
      </w:r>
      <w:r w:rsidR="00CC4239">
        <w:rPr>
          <w:lang w:val="en-GB"/>
        </w:rPr>
        <w:t>m</w:t>
      </w:r>
      <w:r w:rsidRPr="00B94A70">
        <w:rPr>
          <w:lang w:val="en-GB"/>
        </w:rPr>
        <w:t>/z transitions of all compounds</w:t>
      </w:r>
      <w:r w:rsidR="00EF0C76">
        <w:rPr>
          <w:lang w:val="en-GB"/>
        </w:rPr>
        <w:t>.</w:t>
      </w:r>
    </w:p>
    <w:tbl>
      <w:tblPr>
        <w:tblStyle w:val="LightShading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934"/>
        <w:gridCol w:w="997"/>
        <w:gridCol w:w="937"/>
        <w:gridCol w:w="851"/>
        <w:gridCol w:w="850"/>
        <w:gridCol w:w="567"/>
        <w:gridCol w:w="567"/>
        <w:gridCol w:w="533"/>
      </w:tblGrid>
      <w:tr w:rsidR="00870BCA" w:rsidRPr="00B94A70" w14:paraId="22EDF708" w14:textId="77777777" w:rsidTr="009F4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16E6FEE9" w14:textId="77777777" w:rsidR="00870BCA" w:rsidRPr="00B94A70" w:rsidRDefault="00870BCA" w:rsidP="00970EA4">
            <w:pPr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Name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DDE94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Pre.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09482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Quant.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DF04E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Pre.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8B933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Qual.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5C3B3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Qual.2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192A0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Q1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62F3D7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Q2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3178A4" w14:textId="77777777" w:rsidR="00870BCA" w:rsidRPr="00B94A70" w:rsidRDefault="00870BCA" w:rsidP="00970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Q3</w:t>
            </w:r>
          </w:p>
        </w:tc>
      </w:tr>
      <w:tr w:rsidR="00870BCA" w:rsidRPr="00B94A70" w14:paraId="113FA00F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9BC61E0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fr-CH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3C7C1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[m/z]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134134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[m/z]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95F1B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[m/z]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241E9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[m/z]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75CD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[m/z]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216BBC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[V]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2EFE0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[V]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D39674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[V]</w:t>
            </w:r>
          </w:p>
        </w:tc>
      </w:tr>
      <w:tr w:rsidR="00870BCA" w:rsidRPr="00B94A70" w14:paraId="15DB656E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B45C3C8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fr-CH"/>
              </w:rPr>
              <w:t>Alanine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48F5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90.2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AC0BF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44.2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308B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836C50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F2CAE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1CD2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9198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441C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19</w:t>
            </w:r>
          </w:p>
        </w:tc>
      </w:tr>
      <w:tr w:rsidR="00870BCA" w:rsidRPr="00B94A70" w14:paraId="3890B816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64308D8" w14:textId="535FCFA8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fr-CH"/>
              </w:rPr>
              <w:t>Alanine-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7210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fr-CH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fr-CH"/>
              </w:rPr>
              <w:t>94.2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C071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48.2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860CF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6B72C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DE1E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4F7F3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CFE18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0AF61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4A204BC8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F54024C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Arginine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E918F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175.2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6EAEA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70.2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EA24B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4F37B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DA68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A51C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0E74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4BB4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</w:tr>
      <w:tr w:rsidR="00870BCA" w:rsidRPr="00B94A70" w14:paraId="42BA26D8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7CFE190" w14:textId="5ABF2CBE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Arginine-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D2D1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182.2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88057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77.2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6FAA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AB0A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71A22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257A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A731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6D509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</w:tr>
      <w:tr w:rsidR="00870BCA" w:rsidRPr="00B94A70" w14:paraId="005012DF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EEEC0A5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Aspartic acid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6151B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8774F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9E67F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758D5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E79EA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E13C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9B27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FDAF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</w:tr>
      <w:tr w:rsidR="00870BCA" w:rsidRPr="00B94A70" w14:paraId="3914D97B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FAA3BFF" w14:textId="45AED032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Aspartic acid-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C6D3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137.2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5DC8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AC85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4978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53144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BFCBC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9757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C772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</w:tr>
      <w:tr w:rsidR="00870BCA" w:rsidRPr="00B94A70" w14:paraId="13A92C7A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7038C61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Citrulline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2D2CA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176.1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693C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113.1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F1679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7E051D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6E56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EB7F4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E9EF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5FB5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</w:tr>
      <w:tr w:rsidR="00870BCA" w:rsidRPr="00B94A70" w14:paraId="4AC4B917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AC6FEB6" w14:textId="5560D0E7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Citrulline-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64CE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178.1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224D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115.1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D53C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F2FDB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D016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77.2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C43D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313D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C707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</w:tr>
      <w:tr w:rsidR="00870BCA" w:rsidRPr="00B94A70" w14:paraId="02D1C604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10D86F6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Glutamic acid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F593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148.2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E889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84.1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BF5F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147.8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87D4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116.2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A86C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84.1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22BE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C31E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73996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</w:tr>
      <w:tr w:rsidR="00870BCA" w:rsidRPr="00B94A70" w14:paraId="688E0722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5E52885" w14:textId="5EBA0C72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Glutamic acid-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503D0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153.1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2E12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88.2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C58A2A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228AD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EF504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6E4E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7F4C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5D94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28CC7045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8447AAD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Glycine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3213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76.0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E9AD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8069A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1EE2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A2E7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4DB5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FFE2E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0EEF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</w:t>
            </w:r>
          </w:p>
        </w:tc>
      </w:tr>
      <w:tr w:rsidR="00870BCA" w:rsidRPr="00B94A70" w14:paraId="3F8DC92F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73B60A1" w14:textId="11757B2B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Glycine-</w:t>
            </w:r>
            <w:r w:rsidR="000A7909">
              <w:rPr>
                <w:szCs w:val="20"/>
                <w:vertAlign w:val="superscript"/>
                <w:lang w:val="en-GB"/>
              </w:rPr>
              <w:t>13</w:t>
            </w:r>
            <w:r w:rsidR="000A7909">
              <w:rPr>
                <w:szCs w:val="20"/>
                <w:lang w:val="en-GB"/>
              </w:rPr>
              <w:t>C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,</w:t>
            </w:r>
            <w:r w:rsidR="000A7909">
              <w:rPr>
                <w:szCs w:val="20"/>
                <w:vertAlign w:val="superscript"/>
                <w:lang w:val="en-GB"/>
              </w:rPr>
              <w:t xml:space="preserve"> 15</w:t>
            </w:r>
            <w:r w:rsidR="000A7909">
              <w:rPr>
                <w:szCs w:val="20"/>
                <w:lang w:val="en-GB"/>
              </w:rPr>
              <w:t>N</w:t>
            </w:r>
            <w:r w:rsidR="000A7909">
              <w:rPr>
                <w:szCs w:val="20"/>
                <w:vertAlign w:val="subscript"/>
                <w:lang w:val="en-GB"/>
              </w:rPr>
              <w:t>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6EB1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A67D3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1EA47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90C7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07F9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B5A1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CBBF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B4AE4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</w:tr>
      <w:tr w:rsidR="00870BCA" w:rsidRPr="00B94A70" w14:paraId="770A9CFE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CB7ED2F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Leucine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13034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132.0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2C27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86.2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A539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5F9A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58.2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7A381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D8874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CA423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5A7A1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4707308F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0DD0E08" w14:textId="71F9BFE3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Leucine-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01F2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7D14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89.2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3FD3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6D75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FF7B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E78B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A443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8119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7B992A57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01DF37A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Methionine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26FC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150.1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56104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104.1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AA951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E4D22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200D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47431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E5EDC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DEA62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22</w:t>
            </w:r>
          </w:p>
        </w:tc>
      </w:tr>
      <w:tr w:rsidR="00870BCA" w:rsidRPr="00B94A70" w14:paraId="71070985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2DCBCBE" w14:textId="2050B37A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Methionine-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41AE1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153.1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FDBB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107.0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C693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153.1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C971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89.1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CB41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16417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AE53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9897D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</w:tr>
      <w:tr w:rsidR="00870BCA" w:rsidRPr="00B94A70" w14:paraId="6F4B0486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E9F3D9E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Ornithine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BCE6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133.2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B51D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133.2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806772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D6A49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365A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0CB6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73C2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B7DE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</w:tr>
      <w:tr w:rsidR="00870BCA" w:rsidRPr="00B94A70" w14:paraId="7B1F89DA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F91F170" w14:textId="405FD97D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Ornithine-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824F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139.2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ED1F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76.0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93649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474A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CBCDF5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A91F0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18F0B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D68E5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</w:tr>
      <w:tr w:rsidR="00870BCA" w:rsidRPr="00B94A70" w14:paraId="665A770C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A7EA782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Phenylalanine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D271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166.2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1FA7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120.2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F2A841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DBD9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E90B0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1731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8702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3503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</w:tr>
      <w:tr w:rsidR="00870BCA" w:rsidRPr="00B94A70" w14:paraId="2A16B02A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E7F7596" w14:textId="458BBAAB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Phenylalanine-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EBDE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171.2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7380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125.2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D55D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139.2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2BEC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122.2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7E599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4012F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4FD3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127B7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</w:tr>
      <w:tr w:rsidR="00870BCA" w:rsidRPr="00B94A70" w14:paraId="7AA72092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FA8A6C7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Proline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2FB5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116.2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0B9F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116.1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2AA9D3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C1B183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3A85C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1EACF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F180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A9FEF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</w:tr>
      <w:tr w:rsidR="00870BCA" w:rsidRPr="00B94A70" w14:paraId="6A30F7D1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13FB908" w14:textId="34287DB9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Proline-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A352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123.2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623C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77.1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57B15C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3BDA0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7526B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91CEF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BD38B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48DC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</w:tr>
      <w:tr w:rsidR="00870BCA" w:rsidRPr="00B94A70" w14:paraId="14454DD1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C4FF1BD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Tyrosine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9CCA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182.1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E141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123.1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49662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A2603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21170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D74D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8E56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8667B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</w:tr>
      <w:tr w:rsidR="00870BCA" w:rsidRPr="00B94A70" w14:paraId="6689FEC2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D5F0176" w14:textId="6408C1F4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Tyrosine-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7B4E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186.1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4D69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127.1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A422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123.2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92C2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81.1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0EFD4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49.2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6657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FE27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F032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</w:tr>
      <w:tr w:rsidR="00870BCA" w:rsidRPr="00B94A70" w14:paraId="117BBA7B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B30D173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Valine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FDEE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118.2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7616C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72.1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3F31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147F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2B8AE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83D5E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2184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AEE7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19A2A47F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CC5BBFD" w14:textId="083AB76A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Valine-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9B94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126.2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D5565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80.2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D61EE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82AEB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598B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70967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877D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9760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24E475D3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BA146CB" w14:textId="04E4C079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5AFF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162.0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D596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BA70E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9E3CD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F4FB73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F4BA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666E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6F4A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3A3CD0AD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C297E5F" w14:textId="17AD2903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1FA7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171.0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52C675" w14:textId="144D10B1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42974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0734C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FECB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8F41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8AE0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9520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1E014D82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95DAAB3" w14:textId="6D7F461A" w:rsidR="00870BCA" w:rsidRPr="00B94A70" w:rsidRDefault="00FA5543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Acetyl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6A44E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204.0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E254BF" w14:textId="74C91F9D" w:rsidR="00870BCA" w:rsidRPr="00B94A70" w:rsidRDefault="00876C41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9DC69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9646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BD054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15BE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05DB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87F1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55B53038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8A706BB" w14:textId="46B151ED" w:rsidR="00870BCA" w:rsidRPr="00B94A70" w:rsidRDefault="00FA5543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Acetyl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="00870BCA"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BA012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207.0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C4C54" w14:textId="28EC5A90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990DDA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54E2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3B52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8D56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0D56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F6736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</w:tr>
      <w:tr w:rsidR="00870BCA" w:rsidRPr="00B94A70" w14:paraId="11280A2E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C9D459C" w14:textId="1BA0BBF4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Propionyl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45E9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217.9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EB16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9C79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AC4A5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6D12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2652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9FC53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E8BD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158A0FAC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B7F47F9" w14:textId="005744BB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Propionyl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F9086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221.0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4354E" w14:textId="0AFDF673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DBBAA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549CB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CACD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F818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98240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AC000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</w:tr>
      <w:tr w:rsidR="00870BCA" w:rsidRPr="00B94A70" w14:paraId="5D312311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6947FCA" w14:textId="2EF4592E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Butyryl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7349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231.9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92DE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3588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809C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D311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08EC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333B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3431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2154530D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9404819" w14:textId="6F0E09BC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Butyryl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AC0D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50F8A" w14:textId="61999CF8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1D84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A31002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9EC01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F9C9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6DF2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9B27D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3D0C233A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7AED65E" w14:textId="0898593A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GB"/>
              </w:rPr>
              <w:t>Valeryl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2BBE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246.0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03C9B" w14:textId="0651889E" w:rsidR="00870BCA" w:rsidRPr="00B94A70" w:rsidRDefault="00876C41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B1C10D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7F92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DF029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3281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4DF7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E3A3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</w:tr>
      <w:tr w:rsidR="00870BCA" w:rsidRPr="00B94A70" w14:paraId="4A9460C8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4BB0661" w14:textId="57A3B726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GB"/>
              </w:rPr>
              <w:t>Valeryl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08AD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BE8AB" w14:textId="2E244A78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9E4A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F5B029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73F86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D434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DB266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C2F6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4D5851C5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03EEC88" w14:textId="167EE339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C5DC-carnitine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04E9E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276.2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E549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F8FCC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C83BC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6C29A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4458BA" w14:textId="2D04C2DA" w:rsidR="00870BCA" w:rsidRPr="00B94A70" w:rsidRDefault="006E305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C95AF" w14:textId="1D4ECF15" w:rsidR="00870BCA" w:rsidRPr="00B94A70" w:rsidRDefault="006E305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  <w:r w:rsidR="00870BCA"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D74AAB" w14:textId="53355181" w:rsidR="00870BCA" w:rsidRPr="00B94A70" w:rsidRDefault="006E305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540BDD1D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3B1DE5" w14:textId="5E0AC9D0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lastRenderedPageBreak/>
              <w:t>C5DC-carnitine-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69BD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282.6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C4F25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92348B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6AE22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32EEF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C65E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CE626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0E8B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773C602B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7095D7" w14:textId="3EB605AC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Hexanoyl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123A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260.0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1D9F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3D55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9C20B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F78C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E9268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78311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0C2C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16D9A425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4ABC470" w14:textId="68045B4B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Hexanoyl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BD28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263.0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97192" w14:textId="08140B57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6BBBE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D295D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38973F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F2A2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0BA9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3E58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</w:tr>
      <w:tr w:rsidR="00870BCA" w:rsidRPr="00B94A70" w14:paraId="7F235558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2A97FA5" w14:textId="0A2F34D9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Octanoyl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2B1F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288.0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C2F09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53EE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B0087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0285D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9523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437C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BC12A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393DD52D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9A01D75" w14:textId="500B3230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Octanoyl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96E1F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291.0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6810CE" w14:textId="6EFC72E7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5998B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44AEB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FAFA2E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C844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AD81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14E8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</w:tr>
      <w:tr w:rsidR="00870BCA" w:rsidRPr="00B94A70" w14:paraId="1B3F2443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BCEE0C6" w14:textId="58912E9B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Decanoyl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1ECE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316.0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99BF4" w14:textId="69BCB559" w:rsidR="00870BCA" w:rsidRPr="00B94A70" w:rsidRDefault="00876C41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0B12A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963B5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B31396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32CA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496E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DD13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07EA9FB9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2FFB571" w14:textId="54B5E1F9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Decanoyl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0740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319.0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CF6744" w14:textId="1E3FD2CD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95CD1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A91D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9F61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2BC6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2926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79BA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035849B2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9BA0FC4" w14:textId="60AAFC59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Lauroyl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FB840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344.0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04F8B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6DEE5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1E38A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2F1C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E27EE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AC6C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185A9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2505D014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64F2252" w14:textId="1A9FDBF1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Lauroyl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4698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347.0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1FDD1" w14:textId="32A5CC8E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332BD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9E413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38E2E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57E6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FF28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806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</w:tr>
      <w:tr w:rsidR="00870BCA" w:rsidRPr="00B94A70" w14:paraId="1C359E1F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23AEFBE" w14:textId="01C57ED3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Myristoyl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0C3C5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372.2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3BA2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98798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39DB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179CD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82ED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9759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14EB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45DEC08F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21CC0A2" w14:textId="109F2911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Myristoyl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6DE1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375.0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21C80" w14:textId="0DA85C51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C2AAD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DEFF7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B844A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ECF2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D842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8296C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40148273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BFEAB5E" w14:textId="44F71E6F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Palmitoyl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1045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399.9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0A3F3" w14:textId="46870700" w:rsidR="00870BCA" w:rsidRPr="00B94A70" w:rsidRDefault="00876C41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E5E0B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1AB1B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21DFDA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95849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C58E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AF9F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</w:tr>
      <w:tr w:rsidR="00870BCA" w:rsidRPr="00B94A70" w14:paraId="2A5A8099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D6F7BA4" w14:textId="57576E13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Palmitoyl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E71A0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402.9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DE0AAE" w14:textId="34E27222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C9F63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B5B4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9831D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67E4F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709F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5C10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</w:tr>
      <w:tr w:rsidR="00870BCA" w:rsidRPr="00B94A70" w14:paraId="79AAD906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3CC8EAA" w14:textId="5026C25E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Stearoyl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A029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427.9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93790E" w14:textId="3D64B4C1" w:rsidR="00870BCA" w:rsidRPr="00B94A70" w:rsidRDefault="00876C41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8127C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09F764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6470B9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5484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32BF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B01A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29330F70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0D622A5" w14:textId="79FB6676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Stearoyl</w:t>
            </w:r>
            <w:r w:rsidR="001D4E8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carnitine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 w:rsidRPr="00EA11D7">
              <w:rPr>
                <w:szCs w:val="20"/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BBF1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430.9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F13E6" w14:textId="292D5C02" w:rsidR="00870BCA" w:rsidRPr="00B94A70" w:rsidRDefault="00876C41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85.0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B3506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FE0931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B34064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A20E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C4EC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B7D9F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41B262D6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4464E4F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Cortisol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6E26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362.8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92C2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F31E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362.8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6B2A9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327.2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CAB8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309.2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C61D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23184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7303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</w:tr>
      <w:tr w:rsidR="00870BCA" w:rsidRPr="00B94A70" w14:paraId="4C25A555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92D08E9" w14:textId="652C0F76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Cortisol-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B875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366.8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4322D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D5C7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366.8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1158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331.3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39CC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349.3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27C1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FA3F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1653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</w:t>
            </w:r>
          </w:p>
        </w:tc>
      </w:tr>
      <w:tr w:rsidR="00870BCA" w:rsidRPr="00B94A70" w14:paraId="36D0EE87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12297FA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21-Deoxycortisol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D3C7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346.9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4A72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311.1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E20F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346.9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82B55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269.2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4755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6928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F00B8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72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</w:tr>
      <w:tr w:rsidR="00870BCA" w:rsidRPr="00B94A70" w14:paraId="22746B18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BF16601" w14:textId="221F3400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21-Deoxycortisol-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3165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354.9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E047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319.3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E2DC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354.9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0F48B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125.2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5865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180.2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0C7F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37C2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9F044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22</w:t>
            </w:r>
          </w:p>
        </w:tc>
      </w:tr>
      <w:tr w:rsidR="00870BCA" w:rsidRPr="00B94A70" w14:paraId="6F21455A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1FC5FD6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11-Deoxycortisol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F55C7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346.9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E87B1A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109.0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7475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346.9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7FB7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97.0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5F20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63819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6F3F6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0DA3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5FF5F7BA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BB71FCA" w14:textId="195F0FA1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11-Deoxycortisol-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B554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351.9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2ACC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100.1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A318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351.9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B7BA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113.2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52E36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334.3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EA891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AD4D4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3CB2B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</w:tr>
      <w:tr w:rsidR="00870BCA" w:rsidRPr="00B94A70" w14:paraId="73EA8119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F0278DB" w14:textId="4DFC743C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17-Hydroxyprogesteron</w:t>
            </w:r>
            <w:r w:rsidR="00CC423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34D4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331.4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8E0A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97.0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6F5F8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331.4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B0975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109.1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AB6BAF" w14:textId="77777777" w:rsidR="00870BCA" w:rsidRPr="00B94A70" w:rsidRDefault="00870BCA" w:rsidP="00970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EC21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78919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76641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</w:tr>
      <w:tr w:rsidR="00870BCA" w:rsidRPr="00B94A70" w14:paraId="62CA8A8A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C799595" w14:textId="69040560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17-Hydroxyprogesteron</w:t>
            </w:r>
            <w:r w:rsidR="00CC4239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e</w:t>
            </w: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-</w:t>
            </w:r>
            <w:r w:rsidR="00CC1934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 xml:space="preserve"> 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6C484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339.0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E7D4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100.2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8D56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F844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113.1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2193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321.3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E3E2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D2481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24548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</w:tr>
      <w:tr w:rsidR="00870BCA" w:rsidRPr="00B94A70" w14:paraId="4A03D0AD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1C80AD0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11-Deoxycorticosterone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36C6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331.1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3B1E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109.0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7B96C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4E15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97.0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54FD2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4123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C9E07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753B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468DF3D7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5216746" w14:textId="3EF364D6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11-Deoxycorticosterone-</w:t>
            </w:r>
            <w:r w:rsidR="00CC1934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 xml:space="preserve"> </w:t>
            </w:r>
            <w:r w:rsidR="000A7909" w:rsidRPr="0055135A">
              <w:rPr>
                <w:vertAlign w:val="superscript"/>
                <w:lang w:val="en-GB"/>
              </w:rPr>
              <w:t>13</w:t>
            </w:r>
            <w:r w:rsidR="000A7909" w:rsidRPr="0055135A">
              <w:rPr>
                <w:lang w:val="en-GB"/>
              </w:rPr>
              <w:t>C</w:t>
            </w:r>
            <w:r w:rsidR="000A7909" w:rsidRPr="0055135A">
              <w:rPr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3DB1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334.1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817E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100.1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AEFF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334.1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1381E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112.2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C8D0E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6C4D1F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75BA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3004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</w:tr>
      <w:tr w:rsidR="00870BCA" w:rsidRPr="00B94A70" w14:paraId="2888FB4F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8811E24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Progesterone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E1AE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09EE6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109.1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A9B0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314.9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EA910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203.1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A441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219.1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3B11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CDFE7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A935FC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</w:tr>
      <w:tr w:rsidR="00870BCA" w:rsidRPr="00B94A70" w14:paraId="09E0DD27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682E966" w14:textId="6F54E5A0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Progesterone-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0D9C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324.0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06EF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D6C9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324.0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9CCB67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113.0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341EBD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306.4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BF6D9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9D9E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8F1C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2E2C51AC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B84F53B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Androstenedione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0B51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286.9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1342F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97.0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BEBA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286.9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D4EC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109.0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2DBBD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79.2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B4C026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C2728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B6E999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20</w:t>
            </w:r>
          </w:p>
        </w:tc>
      </w:tr>
      <w:tr w:rsidR="00870BCA" w:rsidRPr="00B94A70" w14:paraId="1B481CB3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B23BEB5" w14:textId="3C0849D1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Androstenedione-</w:t>
            </w:r>
            <w:r w:rsidR="000A7909" w:rsidRPr="0055135A">
              <w:rPr>
                <w:vertAlign w:val="superscript"/>
                <w:lang w:val="en-GB"/>
              </w:rPr>
              <w:t>13</w:t>
            </w:r>
            <w:r w:rsidR="000A7909" w:rsidRPr="0055135A">
              <w:rPr>
                <w:lang w:val="en-GB"/>
              </w:rPr>
              <w:t>C</w:t>
            </w:r>
            <w:r w:rsidR="000A7909" w:rsidRPr="0055135A">
              <w:rPr>
                <w:vertAlign w:val="subscript"/>
                <w:lang w:val="en-GB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7E152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289.9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6BF02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100.1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85763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289.9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D67A8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112.2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E40B8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59E8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F3FB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B27F0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</w:tr>
      <w:tr w:rsidR="00870BCA" w:rsidRPr="00B94A70" w14:paraId="790FD3B0" w14:textId="77777777" w:rsidTr="009F427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28FF1B3" w14:textId="77777777" w:rsidR="00870BCA" w:rsidRPr="00B94A70" w:rsidRDefault="00870BCA" w:rsidP="00970EA4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Corticosterone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38382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347.2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CEAE4B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329.1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015EB1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347.2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A9845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D08574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311.2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9C8CAE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DCB60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FE563" w14:textId="77777777" w:rsidR="00870BCA" w:rsidRPr="00B94A70" w:rsidRDefault="00870BCA" w:rsidP="00970EA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22</w:t>
            </w:r>
          </w:p>
        </w:tc>
      </w:tr>
      <w:tr w:rsidR="00870BCA" w:rsidRPr="00B94A70" w14:paraId="1D76C3CD" w14:textId="77777777" w:rsidTr="009F42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3C1D2" w14:textId="0D7EDC02" w:rsidR="00870BCA" w:rsidRPr="00B94A70" w:rsidRDefault="00870BCA" w:rsidP="000A7909">
            <w:pPr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b w:val="0"/>
                <w:sz w:val="20"/>
                <w:szCs w:val="20"/>
                <w:lang w:val="en-US"/>
              </w:rPr>
              <w:t>Corticosterone-</w:t>
            </w:r>
            <w:r w:rsidR="000A7909">
              <w:rPr>
                <w:szCs w:val="20"/>
                <w:vertAlign w:val="superscript"/>
                <w:lang w:val="en-GB"/>
              </w:rPr>
              <w:t>2</w:t>
            </w:r>
            <w:r w:rsidR="000A7909">
              <w:rPr>
                <w:szCs w:val="20"/>
                <w:lang w:val="en-GB"/>
              </w:rPr>
              <w:t>H</w:t>
            </w:r>
            <w:r w:rsidR="000A7909">
              <w:rPr>
                <w:szCs w:val="20"/>
                <w:vertAlign w:val="subscript"/>
                <w:lang w:val="en-GB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F9C16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351.1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3C925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333.2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8390E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351.1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192C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121.2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9653E" w14:textId="77777777" w:rsidR="00870BCA" w:rsidRPr="00B94A70" w:rsidRDefault="00870BCA" w:rsidP="00970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EDB9CA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D520C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17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418421" w14:textId="77777777" w:rsidR="00870BCA" w:rsidRPr="00B94A70" w:rsidRDefault="00870BCA" w:rsidP="00970EA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B94A70">
              <w:rPr>
                <w:rFonts w:ascii="Palatino Linotype" w:hAnsi="Palatino Linotype"/>
                <w:sz w:val="20"/>
                <w:szCs w:val="20"/>
                <w:lang w:val="en-US"/>
              </w:rPr>
              <w:t>21</w:t>
            </w:r>
          </w:p>
        </w:tc>
      </w:tr>
    </w:tbl>
    <w:p w14:paraId="12899B52" w14:textId="77777777" w:rsidR="009F4271" w:rsidRPr="009F4271" w:rsidRDefault="009F4271" w:rsidP="009F4271">
      <w:pPr>
        <w:pStyle w:val="MDPI31text"/>
        <w:spacing w:after="240"/>
        <w:ind w:left="425" w:right="425" w:firstLine="0"/>
        <w:rPr>
          <w:sz w:val="18"/>
          <w:lang w:val="fr-CH"/>
        </w:rPr>
      </w:pPr>
      <w:r w:rsidRPr="009F4271">
        <w:rPr>
          <w:sz w:val="18"/>
          <w:szCs w:val="20"/>
        </w:rPr>
        <w:t>The general settings of the mass spectrometer were as follows: nebulizing gas-2.8 L/min (N</w:t>
      </w:r>
      <w:r w:rsidRPr="009F4271">
        <w:rPr>
          <w:sz w:val="18"/>
          <w:vertAlign w:val="subscript"/>
        </w:rPr>
        <w:t>2</w:t>
      </w:r>
      <w:r w:rsidRPr="009F4271">
        <w:rPr>
          <w:sz w:val="18"/>
          <w:szCs w:val="20"/>
        </w:rPr>
        <w:t>), heating gas-9.5 L/min (N</w:t>
      </w:r>
      <w:r w:rsidRPr="009F4271">
        <w:rPr>
          <w:sz w:val="18"/>
          <w:vertAlign w:val="subscript"/>
        </w:rPr>
        <w:t>2</w:t>
      </w:r>
      <w:r w:rsidRPr="009F4271">
        <w:rPr>
          <w:sz w:val="18"/>
          <w:szCs w:val="20"/>
        </w:rPr>
        <w:t>), drying gas 9.5 L/min, positive mode, and source temperature 300°C. Labsolutions software (Shimadzu Kyoto, Japan) was used to operate the LC-MS/MS system.</w:t>
      </w:r>
      <w:r w:rsidRPr="009F4271">
        <w:rPr>
          <w:sz w:val="18"/>
          <w:szCs w:val="20"/>
          <w:lang w:val="en-GB"/>
        </w:rPr>
        <w:t xml:space="preserve"> </w:t>
      </w:r>
      <w:r w:rsidRPr="009F4271">
        <w:rPr>
          <w:sz w:val="18"/>
          <w:szCs w:val="20"/>
          <w:lang w:val="fr-CH"/>
        </w:rPr>
        <w:t>Pre. = precursor ion; Quant. = daughter ion for quantification; Pre.2 = precursor ion 2 (for qualifiers; Qual. = qualifier ion; Qual.2 = qualifier ion 2; Q1 = first quadrupole massfilter ; Q2 = quadrupole collision cell ; Q3 = second quadrupole massfilter</w:t>
      </w:r>
    </w:p>
    <w:p w14:paraId="13EB38AE" w14:textId="77777777" w:rsidR="00EF0C76" w:rsidRDefault="00EF0C76">
      <w:pPr>
        <w:spacing w:line="240" w:lineRule="auto"/>
        <w:jc w:val="left"/>
        <w:rPr>
          <w:rFonts w:ascii="Palatino Linotype" w:hAnsi="Palatino Linotype"/>
          <w:b/>
          <w:bCs/>
          <w:color w:val="auto"/>
          <w:sz w:val="20"/>
          <w:szCs w:val="24"/>
          <w:lang w:eastAsia="en-US"/>
        </w:rPr>
      </w:pPr>
      <w:r>
        <w:rPr>
          <w:rFonts w:ascii="Palatino Linotype" w:hAnsi="Palatino Linotype"/>
          <w:color w:val="auto"/>
          <w:sz w:val="20"/>
        </w:rPr>
        <w:br w:type="page"/>
      </w:r>
    </w:p>
    <w:p w14:paraId="7AC0EE50" w14:textId="11B6CD87" w:rsidR="00EF6B71" w:rsidRPr="0055135A" w:rsidRDefault="00EF6B71" w:rsidP="00EF0C76">
      <w:pPr>
        <w:pStyle w:val="MDPI41tablecaption"/>
        <w:jc w:val="center"/>
        <w:rPr>
          <w:b/>
        </w:rPr>
      </w:pPr>
      <w:r w:rsidRPr="00EF0C76">
        <w:rPr>
          <w:b/>
        </w:rPr>
        <w:lastRenderedPageBreak/>
        <w:t>T</w:t>
      </w:r>
      <w:r w:rsidRPr="0055135A">
        <w:t xml:space="preserve">able </w:t>
      </w:r>
      <w:r w:rsidR="00876C41" w:rsidRPr="0055135A">
        <w:t>2</w:t>
      </w:r>
      <w:r w:rsidR="00876C41" w:rsidRPr="00AF5880">
        <w:rPr>
          <w:szCs w:val="20"/>
        </w:rPr>
        <w:t>:</w:t>
      </w:r>
      <w:r w:rsidRPr="0055135A">
        <w:t xml:space="preserve"> </w:t>
      </w:r>
      <w:r w:rsidR="00876C41" w:rsidRPr="0055135A">
        <w:t>A</w:t>
      </w:r>
      <w:r w:rsidRPr="0055135A">
        <w:t>nalyte concentration and levels</w:t>
      </w:r>
      <w:r w:rsidR="00EF0C76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879"/>
        <w:gridCol w:w="918"/>
        <w:gridCol w:w="1067"/>
        <w:gridCol w:w="769"/>
        <w:gridCol w:w="921"/>
        <w:gridCol w:w="919"/>
        <w:gridCol w:w="919"/>
      </w:tblGrid>
      <w:tr w:rsidR="0055135A" w:rsidRPr="00B94A70" w14:paraId="623AB3A4" w14:textId="77777777" w:rsidTr="00E95831">
        <w:trPr>
          <w:trHeight w:val="300"/>
        </w:trPr>
        <w:tc>
          <w:tcPr>
            <w:tcW w:w="1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711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16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66D47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8E31B6">
              <w:rPr>
                <w:rFonts w:ascii="Palatino Linotype" w:hAnsi="Palatino Linotype"/>
                <w:sz w:val="18"/>
              </w:rPr>
              <w:t xml:space="preserve">Spike </w:t>
            </w:r>
          </w:p>
        </w:tc>
        <w:tc>
          <w:tcPr>
            <w:tcW w:w="538" w:type="pct"/>
            <w:vAlign w:val="bottom"/>
          </w:tcPr>
          <w:p w14:paraId="24EB022E" w14:textId="52F01FF9" w:rsidR="00EF6B71" w:rsidRPr="0055135A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AF5880">
              <w:rPr>
                <w:rFonts w:ascii="Palatino Linotype" w:hAnsi="Palatino Linotype"/>
                <w:sz w:val="18"/>
                <w:szCs w:val="18"/>
              </w:rPr>
              <w:t>Solution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66BF59D4" w14:textId="77777777" w:rsidR="00EF6B71" w:rsidRPr="0055135A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55135A">
              <w:rPr>
                <w:rFonts w:ascii="Palatino Linotype" w:hAnsi="Palatino Linotype"/>
                <w:sz w:val="18"/>
              </w:rPr>
              <w:t>Solvent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14:paraId="55E5FFEB" w14:textId="132BE2C7" w:rsidR="00EF6B71" w:rsidRPr="0055135A" w:rsidRDefault="00B94A70" w:rsidP="00B94A70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AF5880">
              <w:rPr>
                <w:rFonts w:ascii="Palatino Linotype" w:hAnsi="Palatino Linotype"/>
                <w:sz w:val="18"/>
                <w:szCs w:val="18"/>
              </w:rPr>
              <w:t>Level1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397B568" w14:textId="77777777" w:rsidR="00EF6B71" w:rsidRPr="0055135A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55135A">
              <w:rPr>
                <w:rFonts w:ascii="Palatino Linotype" w:hAnsi="Palatino Linotype"/>
                <w:sz w:val="18"/>
              </w:rPr>
              <w:t>Level 2*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E174B39" w14:textId="77777777" w:rsidR="00EF6B71" w:rsidRPr="0055135A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55135A">
              <w:rPr>
                <w:rFonts w:ascii="Palatino Linotype" w:hAnsi="Palatino Linotype"/>
                <w:sz w:val="18"/>
              </w:rPr>
              <w:t>Level 3*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EAD87AB" w14:textId="77777777" w:rsidR="00EF6B71" w:rsidRPr="0055135A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55135A">
              <w:rPr>
                <w:rFonts w:ascii="Palatino Linotype" w:hAnsi="Palatino Linotype"/>
                <w:sz w:val="18"/>
              </w:rPr>
              <w:t>Level 4*</w:t>
            </w:r>
          </w:p>
        </w:tc>
      </w:tr>
      <w:tr w:rsidR="0055135A" w:rsidRPr="00B94A70" w14:paraId="79F74264" w14:textId="77777777" w:rsidTr="00E95831">
        <w:trPr>
          <w:trHeight w:val="300"/>
        </w:trPr>
        <w:tc>
          <w:tcPr>
            <w:tcW w:w="1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729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16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01A7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8E31B6">
              <w:rPr>
                <w:rFonts w:ascii="Palatino Linotype" w:hAnsi="Palatino Linotype"/>
                <w:sz w:val="18"/>
              </w:rPr>
              <w:t>[μg/ml]</w:t>
            </w:r>
          </w:p>
        </w:tc>
        <w:tc>
          <w:tcPr>
            <w:tcW w:w="538" w:type="pct"/>
            <w:vAlign w:val="bottom"/>
          </w:tcPr>
          <w:p w14:paraId="7B380682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2F5EA054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14:paraId="5C397262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2E5F876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8E31B6">
              <w:rPr>
                <w:rFonts w:ascii="Palatino Linotype" w:hAnsi="Palatino Linotype"/>
                <w:sz w:val="18"/>
              </w:rPr>
              <w:t>[μmol/l]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B799F0E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8E31B6">
              <w:rPr>
                <w:rFonts w:ascii="Palatino Linotype" w:hAnsi="Palatino Linotype"/>
                <w:sz w:val="18"/>
              </w:rPr>
              <w:t>[μmol/l]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3D7D446" w14:textId="77777777" w:rsidR="00EF6B71" w:rsidRPr="008E31B6" w:rsidRDefault="00EF6B71" w:rsidP="003B3A7B">
            <w:pPr>
              <w:spacing w:line="240" w:lineRule="auto"/>
              <w:rPr>
                <w:rFonts w:ascii="Palatino Linotype" w:hAnsi="Palatino Linotype"/>
                <w:sz w:val="18"/>
              </w:rPr>
            </w:pPr>
            <w:r w:rsidRPr="008E31B6">
              <w:rPr>
                <w:rFonts w:ascii="Palatino Linotype" w:hAnsi="Palatino Linotype"/>
                <w:sz w:val="18"/>
              </w:rPr>
              <w:t>[μmol/l]</w:t>
            </w:r>
          </w:p>
        </w:tc>
      </w:tr>
      <w:tr w:rsidR="0055135A" w:rsidRPr="00B94A70" w14:paraId="51EF517A" w14:textId="77777777" w:rsidTr="00E95831">
        <w:trPr>
          <w:trHeight w:val="360"/>
        </w:trPr>
        <w:tc>
          <w:tcPr>
            <w:tcW w:w="125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AE2A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Alanine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2596D38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6200</w:t>
            </w:r>
          </w:p>
        </w:tc>
        <w:tc>
          <w:tcPr>
            <w:tcW w:w="538" w:type="pct"/>
            <w:vAlign w:val="bottom"/>
          </w:tcPr>
          <w:p w14:paraId="263CA85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00141A4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1E41FB5A" w14:textId="77777777" w:rsidR="00EF6B71" w:rsidRPr="00B94A70" w:rsidRDefault="00EF6B71" w:rsidP="003B3A7B">
            <w:pPr>
              <w:spacing w:line="240" w:lineRule="auto"/>
              <w:jc w:val="center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Endogenous concentration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64547D7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85D460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1400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D5506B6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2100</w:t>
            </w:r>
          </w:p>
        </w:tc>
      </w:tr>
      <w:tr w:rsidR="0055135A" w:rsidRPr="00B94A70" w14:paraId="39E54798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65159B9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Arginine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08FF141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1200</w:t>
            </w:r>
          </w:p>
        </w:tc>
        <w:tc>
          <w:tcPr>
            <w:tcW w:w="538" w:type="pct"/>
            <w:vAlign w:val="bottom"/>
          </w:tcPr>
          <w:p w14:paraId="3CB2E2E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35B8111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7173556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0A0FC6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B00ECE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D8CB41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210</w:t>
            </w:r>
          </w:p>
        </w:tc>
      </w:tr>
      <w:tr w:rsidR="0055135A" w:rsidRPr="00B94A70" w14:paraId="2CDF2CFD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BF8746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Aspartic acid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75955EC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900</w:t>
            </w:r>
          </w:p>
        </w:tc>
        <w:tc>
          <w:tcPr>
            <w:tcW w:w="538" w:type="pct"/>
            <w:vAlign w:val="bottom"/>
          </w:tcPr>
          <w:p w14:paraId="7E61618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8E6D66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4ABBF1F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73EE57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2F5609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A88603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210</w:t>
            </w:r>
          </w:p>
        </w:tc>
      </w:tr>
      <w:tr w:rsidR="0055135A" w:rsidRPr="00B94A70" w14:paraId="2AF1DB48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8CDC30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Citrulline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58C074B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900</w:t>
            </w:r>
          </w:p>
        </w:tc>
        <w:tc>
          <w:tcPr>
            <w:tcW w:w="538" w:type="pct"/>
            <w:vAlign w:val="bottom"/>
          </w:tcPr>
          <w:p w14:paraId="6A4B0DD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C5DC34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14191EB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2BAF9A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A07C8C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7AEE0C6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150</w:t>
            </w:r>
          </w:p>
        </w:tc>
      </w:tr>
      <w:tr w:rsidR="0055135A" w:rsidRPr="00B94A70" w14:paraId="449E929F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1B761A59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Glutamic acid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CDD7CD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1000</w:t>
            </w:r>
          </w:p>
        </w:tc>
        <w:tc>
          <w:tcPr>
            <w:tcW w:w="538" w:type="pct"/>
            <w:vAlign w:val="bottom"/>
          </w:tcPr>
          <w:p w14:paraId="780BC40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66D5FD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5D03C18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42552C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6E68A1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54C8BD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210</w:t>
            </w:r>
          </w:p>
        </w:tc>
      </w:tr>
      <w:tr w:rsidR="0055135A" w:rsidRPr="00B94A70" w14:paraId="44B681A6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126BC8D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Glycine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C0482D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9000</w:t>
            </w:r>
          </w:p>
        </w:tc>
        <w:tc>
          <w:tcPr>
            <w:tcW w:w="538" w:type="pct"/>
            <w:vAlign w:val="bottom"/>
          </w:tcPr>
          <w:p w14:paraId="641D89A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C36303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25E5A84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676230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D2BB9D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2400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1841F6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3600</w:t>
            </w:r>
          </w:p>
        </w:tc>
      </w:tr>
      <w:tr w:rsidR="0055135A" w:rsidRPr="00B94A70" w14:paraId="09A0331C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8988A1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Leucine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7EF71A1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5200</w:t>
            </w:r>
          </w:p>
        </w:tc>
        <w:tc>
          <w:tcPr>
            <w:tcW w:w="538" w:type="pct"/>
            <w:vAlign w:val="bottom"/>
          </w:tcPr>
          <w:p w14:paraId="68B05D29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0F2DD5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102123B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62644BF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400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CC43CA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800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F584D7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1200</w:t>
            </w:r>
          </w:p>
        </w:tc>
      </w:tr>
      <w:tr w:rsidR="0055135A" w:rsidRPr="00B94A70" w14:paraId="69AB93A0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61D5761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Methionine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55201DA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700</w:t>
            </w:r>
          </w:p>
        </w:tc>
        <w:tc>
          <w:tcPr>
            <w:tcW w:w="538" w:type="pct"/>
            <w:vAlign w:val="bottom"/>
          </w:tcPr>
          <w:p w14:paraId="4C1F876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09B846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1932CCB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4CE460F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068F7C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5F6D73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150</w:t>
            </w:r>
          </w:p>
        </w:tc>
      </w:tr>
      <w:tr w:rsidR="0055135A" w:rsidRPr="00B94A70" w14:paraId="6FC98B99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764B4CD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Ornithine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1D0E87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6600</w:t>
            </w:r>
          </w:p>
        </w:tc>
        <w:tc>
          <w:tcPr>
            <w:tcW w:w="538" w:type="pct"/>
            <w:vAlign w:val="bottom"/>
          </w:tcPr>
          <w:p w14:paraId="06740FC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2D8D1AC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19484E6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05F5B68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E67B6A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BD6F032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1500</w:t>
            </w:r>
          </w:p>
        </w:tc>
      </w:tr>
      <w:tr w:rsidR="0055135A" w:rsidRPr="00B94A70" w14:paraId="4D6705D4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1FD59D4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Phenylalanine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0F6BED9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2300</w:t>
            </w:r>
          </w:p>
        </w:tc>
        <w:tc>
          <w:tcPr>
            <w:tcW w:w="538" w:type="pct"/>
            <w:vAlign w:val="bottom"/>
          </w:tcPr>
          <w:p w14:paraId="3A85751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2CE9F40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2642C5D9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6AACD67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3AD969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577BBA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420</w:t>
            </w:r>
          </w:p>
        </w:tc>
      </w:tr>
      <w:tr w:rsidR="0055135A" w:rsidRPr="00B94A70" w14:paraId="1016EBD4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4578224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Proline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2C2856A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5800</w:t>
            </w:r>
          </w:p>
        </w:tc>
        <w:tc>
          <w:tcPr>
            <w:tcW w:w="538" w:type="pct"/>
            <w:vAlign w:val="bottom"/>
          </w:tcPr>
          <w:p w14:paraId="2291FC2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582F45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1BE5038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BC51BE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3CD0A5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C11C09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1500</w:t>
            </w:r>
          </w:p>
        </w:tc>
      </w:tr>
      <w:tr w:rsidR="0055135A" w:rsidRPr="00B94A70" w14:paraId="0AACE177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5A61DE9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Tyrosine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77A5E22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450</w:t>
            </w:r>
          </w:p>
        </w:tc>
        <w:tc>
          <w:tcPr>
            <w:tcW w:w="538" w:type="pct"/>
            <w:vAlign w:val="bottom"/>
          </w:tcPr>
          <w:p w14:paraId="31E2106B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489CA45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3C58DA9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7C7D0C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7A0C23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D47E87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75</w:t>
            </w:r>
          </w:p>
        </w:tc>
      </w:tr>
      <w:tr w:rsidR="0055135A" w:rsidRPr="00B94A70" w14:paraId="24F93B04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5523E5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Valine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5F2F4F1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5900</w:t>
            </w:r>
          </w:p>
        </w:tc>
        <w:tc>
          <w:tcPr>
            <w:tcW w:w="538" w:type="pct"/>
            <w:vAlign w:val="bottom"/>
          </w:tcPr>
          <w:p w14:paraId="34FA5FB4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04364C4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3218984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497CCB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500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E9657C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8B28DD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1500</w:t>
            </w:r>
          </w:p>
        </w:tc>
      </w:tr>
      <w:tr w:rsidR="0055135A" w:rsidRPr="00B94A70" w14:paraId="25D96B35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859D93B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79EF589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1300</w:t>
            </w:r>
          </w:p>
        </w:tc>
        <w:tc>
          <w:tcPr>
            <w:tcW w:w="538" w:type="pct"/>
            <w:vAlign w:val="bottom"/>
          </w:tcPr>
          <w:p w14:paraId="6E258BF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3178568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709C6F5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C68C8A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AE5A8E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160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78E36C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240</w:t>
            </w:r>
          </w:p>
        </w:tc>
      </w:tr>
      <w:tr w:rsidR="0055135A" w:rsidRPr="00B94A70" w14:paraId="71CD6F69" w14:textId="77777777" w:rsidTr="00E95831">
        <w:trPr>
          <w:trHeight w:val="36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0F29929" w14:textId="7F501CBB" w:rsidR="00EF6B71" w:rsidRPr="00B94A70" w:rsidRDefault="00C63817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Acetyl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5EA899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1600</w:t>
            </w:r>
          </w:p>
        </w:tc>
        <w:tc>
          <w:tcPr>
            <w:tcW w:w="538" w:type="pct"/>
            <w:vAlign w:val="bottom"/>
          </w:tcPr>
          <w:p w14:paraId="61AE566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836803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</w:t>
            </w:r>
            <w:r w:rsidRPr="00B94A70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B94A70">
              <w:rPr>
                <w:rFonts w:ascii="Palatino Linotype" w:hAnsi="Palatino Linotype"/>
                <w:sz w:val="20"/>
              </w:rPr>
              <w:t>O</w:t>
            </w:r>
          </w:p>
        </w:tc>
        <w:tc>
          <w:tcPr>
            <w:tcW w:w="461" w:type="pct"/>
            <w:vMerge/>
            <w:vAlign w:val="center"/>
            <w:hideMark/>
          </w:tcPr>
          <w:p w14:paraId="5DE2B2E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5CF5FC7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3E2618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160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EC54AA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240</w:t>
            </w:r>
          </w:p>
        </w:tc>
      </w:tr>
      <w:tr w:rsidR="0055135A" w:rsidRPr="00B94A70" w14:paraId="39DAEB99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7137F678" w14:textId="6C74A791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Propionyl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0AF7460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170</w:t>
            </w:r>
          </w:p>
        </w:tc>
        <w:tc>
          <w:tcPr>
            <w:tcW w:w="538" w:type="pct"/>
            <w:vAlign w:val="bottom"/>
          </w:tcPr>
          <w:p w14:paraId="4B45DAF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1EF56C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65E110F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0653E90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C1FBEE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8ECA74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24</w:t>
            </w:r>
          </w:p>
        </w:tc>
      </w:tr>
      <w:tr w:rsidR="0055135A" w:rsidRPr="00B94A70" w14:paraId="2CCAD70C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1E8D1005" w14:textId="51D602CD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Butyryl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24AC559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30</w:t>
            </w:r>
          </w:p>
        </w:tc>
        <w:tc>
          <w:tcPr>
            <w:tcW w:w="538" w:type="pct"/>
            <w:vAlign w:val="bottom"/>
          </w:tcPr>
          <w:p w14:paraId="025BC65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15D5AF1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41AA958B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4837C8F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F2592E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F81ACB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4.5</w:t>
            </w:r>
          </w:p>
        </w:tc>
      </w:tr>
      <w:tr w:rsidR="0055135A" w:rsidRPr="00B94A70" w14:paraId="64F78AF0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7CA8AB9E" w14:textId="46E76BB2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Valeryl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6DCCB87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61CCC48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079D5F0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3B52F7B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8F60A7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1FC28B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1B196E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2.1</w:t>
            </w:r>
          </w:p>
        </w:tc>
      </w:tr>
      <w:tr w:rsidR="0055135A" w:rsidRPr="00B94A70" w14:paraId="11E8CAF3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79A03AA" w14:textId="164E431E" w:rsidR="00EF6B71" w:rsidRPr="00B94A70" w:rsidRDefault="005113CA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Glutaryl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3A8B488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</w:t>
            </w:r>
          </w:p>
        </w:tc>
        <w:tc>
          <w:tcPr>
            <w:tcW w:w="538" w:type="pct"/>
            <w:vAlign w:val="bottom"/>
          </w:tcPr>
          <w:p w14:paraId="0C695C1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40FEFFC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11A64C5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3CB1BB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i/>
                <w:sz w:val="20"/>
              </w:rPr>
            </w:pPr>
            <w:r w:rsidRPr="00B94A70">
              <w:rPr>
                <w:rFonts w:ascii="Palatino Linotype" w:hAnsi="Palatino Linotype"/>
                <w:i/>
                <w:sz w:val="20"/>
              </w:rPr>
              <w:t>n/a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1F3163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i/>
                <w:sz w:val="20"/>
              </w:rPr>
            </w:pPr>
            <w:r w:rsidRPr="00B94A70">
              <w:rPr>
                <w:rFonts w:ascii="Palatino Linotype" w:hAnsi="Palatino Linotype"/>
                <w:i/>
                <w:sz w:val="20"/>
              </w:rPr>
              <w:t>n/a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5A83AE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i/>
                <w:sz w:val="20"/>
              </w:rPr>
            </w:pPr>
            <w:r w:rsidRPr="00B94A70">
              <w:rPr>
                <w:rFonts w:ascii="Palatino Linotype" w:hAnsi="Palatino Linotype"/>
                <w:i/>
                <w:sz w:val="20"/>
              </w:rPr>
              <w:t>n/a</w:t>
            </w:r>
          </w:p>
        </w:tc>
      </w:tr>
      <w:tr w:rsidR="0055135A" w:rsidRPr="00B94A70" w14:paraId="4A43AE02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ABE78A3" w14:textId="4F4A0EFB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Hexanoyl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6826CD12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538" w:type="pct"/>
            <w:vAlign w:val="bottom"/>
          </w:tcPr>
          <w:p w14:paraId="33960CC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1E75BF1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2631563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4DC5229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ECC036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3AC0B8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0.9</w:t>
            </w:r>
          </w:p>
        </w:tc>
      </w:tr>
      <w:tr w:rsidR="0055135A" w:rsidRPr="00B94A70" w14:paraId="44677AEE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1776CC1" w14:textId="396A1C22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Octanoyl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7D93DC6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2C7BA01B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1DB9FE4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035DCFA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40F400E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BD453F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BA6430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2.4</w:t>
            </w:r>
          </w:p>
        </w:tc>
      </w:tr>
      <w:tr w:rsidR="0055135A" w:rsidRPr="00B94A70" w14:paraId="562ECE14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50E3C631" w14:textId="65BD570A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Decanoyl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D37157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538" w:type="pct"/>
            <w:vAlign w:val="bottom"/>
          </w:tcPr>
          <w:p w14:paraId="553EB9D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626C378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6C9A5E3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91DB56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3C524A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D1B2A3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1.2</w:t>
            </w:r>
          </w:p>
        </w:tc>
      </w:tr>
      <w:tr w:rsidR="0055135A" w:rsidRPr="00B94A70" w14:paraId="1FD33D94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5CA4B027" w14:textId="0D72E52A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Lauroyl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3506AEA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538" w:type="pct"/>
            <w:vAlign w:val="bottom"/>
          </w:tcPr>
          <w:p w14:paraId="5C67C28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139F21F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5AE6E7E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675B8DB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E57940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0D7548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1.2</w:t>
            </w:r>
          </w:p>
        </w:tc>
      </w:tr>
      <w:tr w:rsidR="0055135A" w:rsidRPr="00B94A70" w14:paraId="311CC7FB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5EE0B85" w14:textId="135A07D9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Myristoyl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83C9C0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30</w:t>
            </w:r>
          </w:p>
        </w:tc>
        <w:tc>
          <w:tcPr>
            <w:tcW w:w="538" w:type="pct"/>
            <w:vAlign w:val="bottom"/>
          </w:tcPr>
          <w:p w14:paraId="683965B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CFF324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6537EA9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D2F69D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EFB2AE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4AAA22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2.1</w:t>
            </w:r>
          </w:p>
        </w:tc>
      </w:tr>
      <w:tr w:rsidR="0055135A" w:rsidRPr="00B94A70" w14:paraId="2AF42276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3830B908" w14:textId="243950F2" w:rsidR="00EF6B71" w:rsidRPr="00B94A70" w:rsidRDefault="0086627B" w:rsidP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Palmitoyl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037415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400</w:t>
            </w:r>
          </w:p>
        </w:tc>
        <w:tc>
          <w:tcPr>
            <w:tcW w:w="538" w:type="pct"/>
            <w:vAlign w:val="bottom"/>
          </w:tcPr>
          <w:p w14:paraId="22D3AEB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2DE21D6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568E2B5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7209FC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99EC84C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B76E32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55135A" w:rsidRPr="00B94A70" w14:paraId="5CA4D93F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72DAC88E" w14:textId="77E395E2" w:rsidR="00EF6B71" w:rsidRPr="00B94A70" w:rsidRDefault="008662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Stea</w:t>
            </w:r>
            <w:r w:rsidR="00CC4239">
              <w:rPr>
                <w:rFonts w:ascii="Palatino Linotype" w:hAnsi="Palatino Linotype"/>
                <w:sz w:val="20"/>
              </w:rPr>
              <w:t>r</w:t>
            </w:r>
            <w:r w:rsidRPr="00B94A70">
              <w:rPr>
                <w:rFonts w:ascii="Palatino Linotype" w:hAnsi="Palatino Linotype"/>
                <w:sz w:val="20"/>
              </w:rPr>
              <w:t>oyl</w:t>
            </w:r>
            <w:r w:rsidR="001D4E89">
              <w:rPr>
                <w:rFonts w:ascii="Palatino Linotype" w:hAnsi="Palatino Linotype"/>
                <w:sz w:val="20"/>
              </w:rPr>
              <w:t>carnitine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E4CD88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130</w:t>
            </w:r>
          </w:p>
        </w:tc>
        <w:tc>
          <w:tcPr>
            <w:tcW w:w="538" w:type="pct"/>
            <w:vAlign w:val="bottom"/>
          </w:tcPr>
          <w:p w14:paraId="751CD23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B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6DB99A3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045F0595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4C65DC8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AC8FD4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BA88FE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9</w:t>
            </w:r>
          </w:p>
        </w:tc>
      </w:tr>
      <w:tr w:rsidR="0055135A" w:rsidRPr="00B94A70" w14:paraId="00A8A9CE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3B2F214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Cortisol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A1D518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71CD779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272BE7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3702B66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7E1B492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0.552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7D34E6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1.104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074172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1.655</w:t>
            </w:r>
          </w:p>
        </w:tc>
      </w:tr>
      <w:tr w:rsidR="0055135A" w:rsidRPr="00B94A70" w14:paraId="13C17991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618702A0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11-Deoxycortisol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37CA1B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2F54655C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53C154A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3AD8BF5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8323DE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0.577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A7EC9E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1.155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D15433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1.732</w:t>
            </w:r>
          </w:p>
        </w:tc>
      </w:tr>
      <w:tr w:rsidR="0055135A" w:rsidRPr="00B94A70" w14:paraId="1AF3359B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061739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21-Deoxycortisol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359B248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1BD4C78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4CF84E2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6CDB1784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2C220BA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0.577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124EFE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1.155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113AD7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1.732</w:t>
            </w:r>
          </w:p>
        </w:tc>
      </w:tr>
      <w:tr w:rsidR="0055135A" w:rsidRPr="00B94A70" w14:paraId="369FB8C6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7F5C40C3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Corticosterone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12D87A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1AB9F39A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6AC31DEE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5A601C2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4243B0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0.577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CF9BDAE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1.155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3EEAE4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1.732</w:t>
            </w:r>
          </w:p>
        </w:tc>
      </w:tr>
      <w:tr w:rsidR="0055135A" w:rsidRPr="00B94A70" w14:paraId="58C6EA79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28805082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Androstenedione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5D9D572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782466E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278C848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54C6374B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53440DD0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0.698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4D2CF0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1.397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65D6A61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2.095</w:t>
            </w:r>
          </w:p>
        </w:tc>
      </w:tr>
      <w:tr w:rsidR="0055135A" w:rsidRPr="00B94A70" w14:paraId="4FEDA8AC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621DF8A0" w14:textId="328F98BF" w:rsidR="00EF6B71" w:rsidRPr="00B94A70" w:rsidRDefault="00EF6B71" w:rsidP="0055135A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11-Deoxycorticosteron</w:t>
            </w:r>
            <w:r w:rsidR="00CC4239">
              <w:rPr>
                <w:rFonts w:ascii="Palatino Linotype" w:hAnsi="Palatino Linotype"/>
                <w:sz w:val="20"/>
              </w:rPr>
              <w:t>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32D7F5B5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21F9E39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0A9CF299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421389C9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0299B253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0.605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D5AC682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1.210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E7E5772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1.816</w:t>
            </w:r>
          </w:p>
        </w:tc>
      </w:tr>
      <w:tr w:rsidR="0055135A" w:rsidRPr="00B94A70" w14:paraId="53FBED6E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6B6CBCDA" w14:textId="49E39F3E" w:rsidR="00EF6B71" w:rsidRPr="00B94A70" w:rsidRDefault="00EF6B71" w:rsidP="0055135A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17-Hydroxyprogesteron</w:t>
            </w:r>
            <w:r w:rsidR="00CC4239">
              <w:rPr>
                <w:rFonts w:ascii="Palatino Linotype" w:hAnsi="Palatino Linotype"/>
                <w:sz w:val="20"/>
              </w:rPr>
              <w:t>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4595E664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22B45316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AE434C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1FC9A291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156E5A49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0.605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58A728B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1.210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B591808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1.816</w:t>
            </w:r>
          </w:p>
        </w:tc>
      </w:tr>
      <w:tr w:rsidR="0055135A" w:rsidRPr="00B94A70" w14:paraId="507F2C5D" w14:textId="77777777" w:rsidTr="00E95831">
        <w:trPr>
          <w:trHeight w:val="300"/>
        </w:trPr>
        <w:tc>
          <w:tcPr>
            <w:tcW w:w="1255" w:type="pct"/>
            <w:shd w:val="clear" w:color="auto" w:fill="auto"/>
            <w:noWrap/>
            <w:vAlign w:val="bottom"/>
            <w:hideMark/>
          </w:tcPr>
          <w:p w14:paraId="02D07EFD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Progesterone</w:t>
            </w:r>
          </w:p>
        </w:tc>
        <w:tc>
          <w:tcPr>
            <w:tcW w:w="516" w:type="pct"/>
            <w:shd w:val="clear" w:color="auto" w:fill="auto"/>
            <w:noWrap/>
            <w:vAlign w:val="bottom"/>
            <w:hideMark/>
          </w:tcPr>
          <w:p w14:paraId="13A46437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538" w:type="pct"/>
            <w:vAlign w:val="bottom"/>
          </w:tcPr>
          <w:p w14:paraId="24A53D38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C</w:t>
            </w:r>
          </w:p>
        </w:tc>
        <w:tc>
          <w:tcPr>
            <w:tcW w:w="615" w:type="pct"/>
            <w:shd w:val="clear" w:color="auto" w:fill="auto"/>
            <w:noWrap/>
            <w:vAlign w:val="bottom"/>
            <w:hideMark/>
          </w:tcPr>
          <w:p w14:paraId="722A5067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Methanol</w:t>
            </w:r>
          </w:p>
        </w:tc>
        <w:tc>
          <w:tcPr>
            <w:tcW w:w="461" w:type="pct"/>
            <w:vMerge/>
            <w:vAlign w:val="center"/>
            <w:hideMark/>
          </w:tcPr>
          <w:p w14:paraId="5C5B6F0F" w14:textId="77777777" w:rsidR="00EF6B71" w:rsidRPr="00B94A70" w:rsidRDefault="00EF6B71" w:rsidP="003B3A7B">
            <w:pPr>
              <w:spacing w:line="240" w:lineRule="auto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14:paraId="3AC0852A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0.636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6C1799F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1.272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76388AD" w14:textId="77777777" w:rsidR="00EF6B71" w:rsidRPr="00B94A70" w:rsidRDefault="00EF6B71" w:rsidP="003B3A7B">
            <w:pPr>
              <w:spacing w:line="240" w:lineRule="auto"/>
              <w:jc w:val="right"/>
              <w:rPr>
                <w:rFonts w:ascii="Palatino Linotype" w:hAnsi="Palatino Linotype"/>
                <w:sz w:val="20"/>
              </w:rPr>
            </w:pPr>
            <w:r w:rsidRPr="00B94A70">
              <w:rPr>
                <w:rFonts w:ascii="Palatino Linotype" w:hAnsi="Palatino Linotype"/>
                <w:sz w:val="20"/>
              </w:rPr>
              <w:t>1.908</w:t>
            </w:r>
          </w:p>
        </w:tc>
      </w:tr>
    </w:tbl>
    <w:p w14:paraId="19F4EEC1" w14:textId="26A44321" w:rsidR="00EF6B71" w:rsidRPr="0055135A" w:rsidRDefault="00C445E7" w:rsidP="0055135A">
      <w:pPr>
        <w:pStyle w:val="NoSpacing"/>
        <w:jc w:val="center"/>
        <w:rPr>
          <w:rFonts w:ascii="Palatino Linotype" w:hAnsi="Palatino Linotype"/>
          <w:sz w:val="20"/>
          <w:lang w:val="en-US"/>
        </w:rPr>
      </w:pPr>
      <w:r w:rsidRPr="0055135A">
        <w:rPr>
          <w:rFonts w:ascii="Palatino Linotype" w:hAnsi="Palatino Linotype"/>
          <w:sz w:val="20"/>
          <w:lang w:val="en-US"/>
        </w:rPr>
        <w:t xml:space="preserve">*in </w:t>
      </w:r>
      <w:r w:rsidRPr="00AF5880">
        <w:rPr>
          <w:rFonts w:ascii="Palatino Linotype" w:hAnsi="Palatino Linotype"/>
          <w:sz w:val="20"/>
          <w:lang w:val="en-US"/>
        </w:rPr>
        <w:t>addition to</w:t>
      </w:r>
      <w:r w:rsidRPr="0055135A">
        <w:rPr>
          <w:rFonts w:ascii="Palatino Linotype" w:hAnsi="Palatino Linotype"/>
          <w:sz w:val="20"/>
          <w:lang w:val="en-US"/>
        </w:rPr>
        <w:t xml:space="preserve"> endogenous concentration</w:t>
      </w:r>
    </w:p>
    <w:p w14:paraId="3B2738BA" w14:textId="77777777" w:rsidR="00EF0C76" w:rsidRDefault="00EF0C76">
      <w:pPr>
        <w:spacing w:line="240" w:lineRule="auto"/>
        <w:jc w:val="left"/>
        <w:rPr>
          <w:rFonts w:ascii="Palatino Linotype" w:hAnsi="Palatino Linotype"/>
          <w:b/>
          <w:bCs/>
          <w:color w:val="auto"/>
          <w:sz w:val="20"/>
          <w:szCs w:val="24"/>
          <w:lang w:eastAsia="en-US"/>
        </w:rPr>
      </w:pPr>
      <w:bookmarkStart w:id="0" w:name="_Ref491072944"/>
      <w:r>
        <w:rPr>
          <w:rFonts w:ascii="Palatino Linotype" w:hAnsi="Palatino Linotype"/>
          <w:color w:val="auto"/>
          <w:sz w:val="20"/>
        </w:rPr>
        <w:br w:type="page"/>
      </w:r>
    </w:p>
    <w:p w14:paraId="2D2C9C69" w14:textId="6F2A0EBC" w:rsidR="00EF6B71" w:rsidRPr="0055135A" w:rsidRDefault="00EF6B71" w:rsidP="00EF0C76">
      <w:pPr>
        <w:pStyle w:val="MDPI41tablecaption"/>
        <w:jc w:val="center"/>
        <w:rPr>
          <w:b/>
        </w:rPr>
      </w:pPr>
      <w:r w:rsidRPr="00EF0C76">
        <w:rPr>
          <w:b/>
        </w:rPr>
        <w:lastRenderedPageBreak/>
        <w:t>T</w:t>
      </w:r>
      <w:r w:rsidRPr="0055135A">
        <w:t xml:space="preserve">able </w:t>
      </w:r>
      <w:bookmarkEnd w:id="0"/>
      <w:r w:rsidR="00C34EDE">
        <w:t>S</w:t>
      </w:r>
      <w:r w:rsidR="00876C41" w:rsidRPr="0055135A">
        <w:t>3</w:t>
      </w:r>
      <w:r w:rsidR="00876C41" w:rsidRPr="00AF5880">
        <w:rPr>
          <w:szCs w:val="20"/>
        </w:rPr>
        <w:t>:</w:t>
      </w:r>
      <w:r w:rsidRPr="00B94A70">
        <w:rPr>
          <w:szCs w:val="20"/>
        </w:rPr>
        <w:t>,</w:t>
      </w:r>
      <w:r w:rsidRPr="0055135A">
        <w:t xml:space="preserve"> Pipetting scheme for the preparation of the QC blood samples</w:t>
      </w:r>
      <w:r w:rsidR="00EF0C76">
        <w:t>.</w:t>
      </w:r>
    </w:p>
    <w:tbl>
      <w:tblPr>
        <w:tblStyle w:val="Mdeck5tablebodythreelines"/>
        <w:tblW w:w="4931" w:type="dxa"/>
        <w:tblLook w:val="04A0" w:firstRow="1" w:lastRow="0" w:firstColumn="1" w:lastColumn="0" w:noHBand="0" w:noVBand="1"/>
      </w:tblPr>
      <w:tblGrid>
        <w:gridCol w:w="1163"/>
        <w:gridCol w:w="942"/>
        <w:gridCol w:w="942"/>
        <w:gridCol w:w="942"/>
        <w:gridCol w:w="942"/>
      </w:tblGrid>
      <w:tr w:rsidR="00EF6B71" w:rsidRPr="00EF0C76" w14:paraId="0FAF2A7A" w14:textId="77777777" w:rsidTr="00EF0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noWrap/>
            <w:hideMark/>
          </w:tcPr>
          <w:p w14:paraId="2379303A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</w:p>
        </w:tc>
        <w:tc>
          <w:tcPr>
            <w:tcW w:w="0" w:type="auto"/>
            <w:noWrap/>
            <w:hideMark/>
          </w:tcPr>
          <w:p w14:paraId="7B3BF0DE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Level 1</w:t>
            </w:r>
          </w:p>
        </w:tc>
        <w:tc>
          <w:tcPr>
            <w:tcW w:w="0" w:type="auto"/>
            <w:noWrap/>
            <w:hideMark/>
          </w:tcPr>
          <w:p w14:paraId="45945FA5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Level 2</w:t>
            </w:r>
          </w:p>
        </w:tc>
        <w:tc>
          <w:tcPr>
            <w:tcW w:w="0" w:type="auto"/>
            <w:noWrap/>
            <w:hideMark/>
          </w:tcPr>
          <w:p w14:paraId="68262577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Level 3</w:t>
            </w:r>
          </w:p>
        </w:tc>
        <w:tc>
          <w:tcPr>
            <w:tcW w:w="0" w:type="auto"/>
            <w:noWrap/>
            <w:hideMark/>
          </w:tcPr>
          <w:p w14:paraId="1A782EFC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Level 4</w:t>
            </w:r>
          </w:p>
        </w:tc>
      </w:tr>
      <w:tr w:rsidR="00EF6B71" w:rsidRPr="00EF0C76" w14:paraId="5BE2A873" w14:textId="77777777" w:rsidTr="00EF0C76">
        <w:tc>
          <w:tcPr>
            <w:tcW w:w="0" w:type="auto"/>
            <w:noWrap/>
            <w:hideMark/>
          </w:tcPr>
          <w:p w14:paraId="4DFD5540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</w:p>
        </w:tc>
        <w:tc>
          <w:tcPr>
            <w:tcW w:w="0" w:type="auto"/>
            <w:noWrap/>
            <w:hideMark/>
          </w:tcPr>
          <w:p w14:paraId="0ABC444E" w14:textId="3AF1FB3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[μl]</w:t>
            </w:r>
          </w:p>
        </w:tc>
        <w:tc>
          <w:tcPr>
            <w:tcW w:w="0" w:type="auto"/>
            <w:noWrap/>
            <w:hideMark/>
          </w:tcPr>
          <w:p w14:paraId="739525D2" w14:textId="182746DB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[μl]</w:t>
            </w:r>
          </w:p>
        </w:tc>
        <w:tc>
          <w:tcPr>
            <w:tcW w:w="0" w:type="auto"/>
            <w:noWrap/>
            <w:hideMark/>
          </w:tcPr>
          <w:p w14:paraId="3BD8E00D" w14:textId="7A833F0E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[μl]</w:t>
            </w:r>
          </w:p>
        </w:tc>
        <w:tc>
          <w:tcPr>
            <w:tcW w:w="0" w:type="auto"/>
            <w:noWrap/>
            <w:hideMark/>
          </w:tcPr>
          <w:p w14:paraId="0A1828D2" w14:textId="6814B2E3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[μl]</w:t>
            </w:r>
          </w:p>
        </w:tc>
      </w:tr>
      <w:tr w:rsidR="00EF6B71" w:rsidRPr="00EF0C76" w14:paraId="529C7F10" w14:textId="77777777" w:rsidTr="00EF0C76">
        <w:tc>
          <w:tcPr>
            <w:tcW w:w="0" w:type="auto"/>
            <w:noWrap/>
            <w:hideMark/>
          </w:tcPr>
          <w:p w14:paraId="21652B68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Spike A</w:t>
            </w:r>
          </w:p>
        </w:tc>
        <w:tc>
          <w:tcPr>
            <w:tcW w:w="0" w:type="auto"/>
            <w:noWrap/>
            <w:hideMark/>
          </w:tcPr>
          <w:p w14:paraId="413EF046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0</w:t>
            </w:r>
          </w:p>
        </w:tc>
        <w:tc>
          <w:tcPr>
            <w:tcW w:w="0" w:type="auto"/>
            <w:noWrap/>
            <w:hideMark/>
          </w:tcPr>
          <w:p w14:paraId="26948FD0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10</w:t>
            </w:r>
          </w:p>
        </w:tc>
        <w:tc>
          <w:tcPr>
            <w:tcW w:w="0" w:type="auto"/>
            <w:noWrap/>
            <w:hideMark/>
          </w:tcPr>
          <w:p w14:paraId="2C5DE4FF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20</w:t>
            </w:r>
          </w:p>
        </w:tc>
        <w:tc>
          <w:tcPr>
            <w:tcW w:w="0" w:type="auto"/>
            <w:noWrap/>
            <w:hideMark/>
          </w:tcPr>
          <w:p w14:paraId="2926DA96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30</w:t>
            </w:r>
          </w:p>
        </w:tc>
      </w:tr>
      <w:tr w:rsidR="00EF6B71" w:rsidRPr="00EF0C76" w14:paraId="4D8D67A3" w14:textId="77777777" w:rsidTr="00EF0C76">
        <w:tc>
          <w:tcPr>
            <w:tcW w:w="0" w:type="auto"/>
            <w:noWrap/>
            <w:hideMark/>
          </w:tcPr>
          <w:p w14:paraId="58C36918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Spike B</w:t>
            </w:r>
          </w:p>
        </w:tc>
        <w:tc>
          <w:tcPr>
            <w:tcW w:w="0" w:type="auto"/>
            <w:noWrap/>
            <w:hideMark/>
          </w:tcPr>
          <w:p w14:paraId="5BA3A737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0</w:t>
            </w:r>
          </w:p>
        </w:tc>
        <w:tc>
          <w:tcPr>
            <w:tcW w:w="0" w:type="auto"/>
            <w:noWrap/>
            <w:hideMark/>
          </w:tcPr>
          <w:p w14:paraId="3052DF98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10</w:t>
            </w:r>
          </w:p>
        </w:tc>
        <w:tc>
          <w:tcPr>
            <w:tcW w:w="0" w:type="auto"/>
            <w:noWrap/>
            <w:hideMark/>
          </w:tcPr>
          <w:p w14:paraId="7658924C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20</w:t>
            </w:r>
          </w:p>
        </w:tc>
        <w:tc>
          <w:tcPr>
            <w:tcW w:w="0" w:type="auto"/>
            <w:noWrap/>
            <w:hideMark/>
          </w:tcPr>
          <w:p w14:paraId="3EF163C6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30</w:t>
            </w:r>
          </w:p>
        </w:tc>
      </w:tr>
      <w:tr w:rsidR="00EF6B71" w:rsidRPr="00EF0C76" w14:paraId="6D819BED" w14:textId="77777777" w:rsidTr="00EF0C76">
        <w:tc>
          <w:tcPr>
            <w:tcW w:w="0" w:type="auto"/>
            <w:noWrap/>
            <w:hideMark/>
          </w:tcPr>
          <w:p w14:paraId="44CDC7B5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Spike C</w:t>
            </w:r>
          </w:p>
        </w:tc>
        <w:tc>
          <w:tcPr>
            <w:tcW w:w="0" w:type="auto"/>
            <w:noWrap/>
            <w:hideMark/>
          </w:tcPr>
          <w:p w14:paraId="25734F62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0</w:t>
            </w:r>
          </w:p>
        </w:tc>
        <w:tc>
          <w:tcPr>
            <w:tcW w:w="0" w:type="auto"/>
            <w:noWrap/>
            <w:hideMark/>
          </w:tcPr>
          <w:p w14:paraId="53B93A44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10</w:t>
            </w:r>
          </w:p>
        </w:tc>
        <w:tc>
          <w:tcPr>
            <w:tcW w:w="0" w:type="auto"/>
            <w:noWrap/>
            <w:hideMark/>
          </w:tcPr>
          <w:p w14:paraId="03FD307A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20</w:t>
            </w:r>
          </w:p>
        </w:tc>
        <w:tc>
          <w:tcPr>
            <w:tcW w:w="0" w:type="auto"/>
            <w:noWrap/>
            <w:hideMark/>
          </w:tcPr>
          <w:p w14:paraId="23396FC5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30</w:t>
            </w:r>
          </w:p>
        </w:tc>
      </w:tr>
      <w:tr w:rsidR="00EF6B71" w:rsidRPr="00EF0C76" w14:paraId="7BF74895" w14:textId="77777777" w:rsidTr="00EF0C76">
        <w:tc>
          <w:tcPr>
            <w:tcW w:w="0" w:type="auto"/>
            <w:noWrap/>
            <w:hideMark/>
          </w:tcPr>
          <w:p w14:paraId="2047B841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H</w:t>
            </w:r>
            <w:r w:rsidRPr="00EF0C76">
              <w:rPr>
                <w:vertAlign w:val="subscript"/>
              </w:rPr>
              <w:t>2</w:t>
            </w:r>
            <w:r w:rsidRPr="00EF0C76">
              <w:t>O</w:t>
            </w:r>
          </w:p>
        </w:tc>
        <w:tc>
          <w:tcPr>
            <w:tcW w:w="0" w:type="auto"/>
            <w:noWrap/>
            <w:hideMark/>
          </w:tcPr>
          <w:p w14:paraId="7A74517A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30</w:t>
            </w:r>
          </w:p>
        </w:tc>
        <w:tc>
          <w:tcPr>
            <w:tcW w:w="0" w:type="auto"/>
            <w:noWrap/>
            <w:hideMark/>
          </w:tcPr>
          <w:p w14:paraId="5B66BA8B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20</w:t>
            </w:r>
          </w:p>
        </w:tc>
        <w:tc>
          <w:tcPr>
            <w:tcW w:w="0" w:type="auto"/>
            <w:noWrap/>
            <w:hideMark/>
          </w:tcPr>
          <w:p w14:paraId="0F0F3ED7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10</w:t>
            </w:r>
          </w:p>
        </w:tc>
        <w:tc>
          <w:tcPr>
            <w:tcW w:w="0" w:type="auto"/>
            <w:noWrap/>
            <w:hideMark/>
          </w:tcPr>
          <w:p w14:paraId="56EA7780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0</w:t>
            </w:r>
          </w:p>
        </w:tc>
      </w:tr>
      <w:tr w:rsidR="00EF6B71" w:rsidRPr="00EF0C76" w14:paraId="258ED68E" w14:textId="77777777" w:rsidTr="00EF0C76">
        <w:tc>
          <w:tcPr>
            <w:tcW w:w="0" w:type="auto"/>
            <w:noWrap/>
            <w:hideMark/>
          </w:tcPr>
          <w:p w14:paraId="58A86939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Methanol</w:t>
            </w:r>
          </w:p>
        </w:tc>
        <w:tc>
          <w:tcPr>
            <w:tcW w:w="0" w:type="auto"/>
            <w:noWrap/>
            <w:hideMark/>
          </w:tcPr>
          <w:p w14:paraId="4FD99B87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60</w:t>
            </w:r>
          </w:p>
        </w:tc>
        <w:tc>
          <w:tcPr>
            <w:tcW w:w="0" w:type="auto"/>
            <w:noWrap/>
            <w:hideMark/>
          </w:tcPr>
          <w:p w14:paraId="6A30727E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40</w:t>
            </w:r>
          </w:p>
        </w:tc>
        <w:tc>
          <w:tcPr>
            <w:tcW w:w="0" w:type="auto"/>
            <w:noWrap/>
            <w:hideMark/>
          </w:tcPr>
          <w:p w14:paraId="5FA52D8E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20</w:t>
            </w:r>
          </w:p>
        </w:tc>
        <w:tc>
          <w:tcPr>
            <w:tcW w:w="0" w:type="auto"/>
            <w:noWrap/>
            <w:hideMark/>
          </w:tcPr>
          <w:p w14:paraId="5ED17BFF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0</w:t>
            </w:r>
          </w:p>
        </w:tc>
      </w:tr>
      <w:tr w:rsidR="00EF6B71" w:rsidRPr="00EF0C76" w14:paraId="1CFC5AF0" w14:textId="77777777" w:rsidTr="00EF0C76">
        <w:tc>
          <w:tcPr>
            <w:tcW w:w="0" w:type="auto"/>
            <w:noWrap/>
            <w:hideMark/>
          </w:tcPr>
          <w:p w14:paraId="73C9D528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Blood</w:t>
            </w:r>
          </w:p>
        </w:tc>
        <w:tc>
          <w:tcPr>
            <w:tcW w:w="0" w:type="auto"/>
            <w:noWrap/>
            <w:hideMark/>
          </w:tcPr>
          <w:p w14:paraId="21035BFD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910</w:t>
            </w:r>
          </w:p>
        </w:tc>
        <w:tc>
          <w:tcPr>
            <w:tcW w:w="0" w:type="auto"/>
            <w:noWrap/>
            <w:hideMark/>
          </w:tcPr>
          <w:p w14:paraId="18ECC783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910</w:t>
            </w:r>
          </w:p>
        </w:tc>
        <w:tc>
          <w:tcPr>
            <w:tcW w:w="0" w:type="auto"/>
            <w:noWrap/>
            <w:hideMark/>
          </w:tcPr>
          <w:p w14:paraId="4EAEB4D2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910</w:t>
            </w:r>
          </w:p>
        </w:tc>
        <w:tc>
          <w:tcPr>
            <w:tcW w:w="0" w:type="auto"/>
            <w:noWrap/>
            <w:hideMark/>
          </w:tcPr>
          <w:p w14:paraId="1F5BBA07" w14:textId="77777777" w:rsidR="00EF6B71" w:rsidRPr="00EF0C76" w:rsidRDefault="00EF6B71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910</w:t>
            </w:r>
          </w:p>
        </w:tc>
      </w:tr>
    </w:tbl>
    <w:p w14:paraId="1D82C4BC" w14:textId="5D775F4D" w:rsidR="00346A2B" w:rsidRPr="00D37FE9" w:rsidRDefault="00346A2B" w:rsidP="00EF0C76">
      <w:pPr>
        <w:pStyle w:val="MDPI41tablecaption"/>
        <w:jc w:val="center"/>
        <w:rPr>
          <w:b/>
        </w:rPr>
      </w:pPr>
      <w:r w:rsidRPr="00EF0C76">
        <w:rPr>
          <w:b/>
        </w:rPr>
        <w:t>T</w:t>
      </w:r>
      <w:r w:rsidRPr="00D37FE9">
        <w:t xml:space="preserve">able </w:t>
      </w:r>
      <w:r w:rsidR="00C34EDE">
        <w:t>S</w:t>
      </w:r>
      <w:r w:rsidR="00743134">
        <w:rPr>
          <w:szCs w:val="20"/>
        </w:rPr>
        <w:t>4</w:t>
      </w:r>
      <w:r w:rsidRPr="00AF5880">
        <w:rPr>
          <w:szCs w:val="20"/>
        </w:rPr>
        <w:t>:</w:t>
      </w:r>
      <w:r w:rsidRPr="00D37FE9">
        <w:t xml:space="preserve"> Camera report generated by the DBS-MS 500</w:t>
      </w:r>
      <w:r w:rsidR="00EF0C76">
        <w:t>.</w:t>
      </w:r>
    </w:p>
    <w:tbl>
      <w:tblPr>
        <w:tblStyle w:val="Mdeck5tablebodythreelines"/>
        <w:tblW w:w="5000" w:type="pct"/>
        <w:tblLook w:val="04A0" w:firstRow="1" w:lastRow="0" w:firstColumn="1" w:lastColumn="0" w:noHBand="0" w:noVBand="1"/>
      </w:tblPr>
      <w:tblGrid>
        <w:gridCol w:w="4400"/>
        <w:gridCol w:w="2161"/>
        <w:gridCol w:w="2283"/>
      </w:tblGrid>
      <w:tr w:rsidR="00346A2B" w:rsidRPr="00EF0C76" w14:paraId="59A0C743" w14:textId="77777777" w:rsidTr="00EF0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noWrap/>
            <w:hideMark/>
          </w:tcPr>
          <w:p w14:paraId="3CC22EAC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Parameter</w:t>
            </w:r>
          </w:p>
        </w:tc>
        <w:tc>
          <w:tcPr>
            <w:tcW w:w="0" w:type="auto"/>
            <w:noWrap/>
            <w:hideMark/>
          </w:tcPr>
          <w:p w14:paraId="0085562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Value</w:t>
            </w:r>
          </w:p>
        </w:tc>
        <w:tc>
          <w:tcPr>
            <w:tcW w:w="0" w:type="auto"/>
            <w:noWrap/>
            <w:hideMark/>
          </w:tcPr>
          <w:p w14:paraId="1647C016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  <w:rPr>
                <w:sz w:val="20"/>
              </w:rPr>
            </w:pPr>
            <w:r w:rsidRPr="00EF0C76">
              <w:rPr>
                <w:sz w:val="20"/>
              </w:rPr>
              <w:t>Criteria</w:t>
            </w:r>
          </w:p>
        </w:tc>
      </w:tr>
      <w:tr w:rsidR="00346A2B" w:rsidRPr="00EF0C76" w14:paraId="12065C51" w14:textId="77777777" w:rsidTr="00EF0C76">
        <w:tc>
          <w:tcPr>
            <w:tcW w:w="0" w:type="auto"/>
            <w:gridSpan w:val="2"/>
            <w:noWrap/>
            <w:hideMark/>
          </w:tcPr>
          <w:p w14:paraId="08092E52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Rack1, Card 4, Spot 1</w:t>
            </w:r>
          </w:p>
        </w:tc>
        <w:tc>
          <w:tcPr>
            <w:tcW w:w="0" w:type="auto"/>
            <w:noWrap/>
            <w:hideMark/>
          </w:tcPr>
          <w:p w14:paraId="6342BAD5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</w:p>
        </w:tc>
      </w:tr>
      <w:tr w:rsidR="00346A2B" w:rsidRPr="00EF0C76" w14:paraId="07DDFD7C" w14:textId="77777777" w:rsidTr="00EF0C76">
        <w:tc>
          <w:tcPr>
            <w:tcW w:w="0" w:type="auto"/>
            <w:gridSpan w:val="2"/>
            <w:noWrap/>
            <w:hideMark/>
          </w:tcPr>
          <w:p w14:paraId="19104839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Processing Results 2017-08-02 11:59:13</w:t>
            </w:r>
          </w:p>
        </w:tc>
        <w:tc>
          <w:tcPr>
            <w:tcW w:w="0" w:type="auto"/>
            <w:noWrap/>
            <w:hideMark/>
          </w:tcPr>
          <w:p w14:paraId="20AF8069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</w:p>
        </w:tc>
      </w:tr>
      <w:tr w:rsidR="00346A2B" w:rsidRPr="00EF0C76" w14:paraId="4D898BD8" w14:textId="77777777" w:rsidTr="00EF0C76">
        <w:tc>
          <w:tcPr>
            <w:tcW w:w="0" w:type="auto"/>
            <w:hideMark/>
          </w:tcPr>
          <w:p w14:paraId="6A524082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Barcode Number</w:t>
            </w:r>
          </w:p>
        </w:tc>
        <w:tc>
          <w:tcPr>
            <w:tcW w:w="0" w:type="auto"/>
            <w:hideMark/>
          </w:tcPr>
          <w:p w14:paraId="7081997C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 </w:t>
            </w:r>
          </w:p>
        </w:tc>
        <w:tc>
          <w:tcPr>
            <w:tcW w:w="0" w:type="auto"/>
            <w:noWrap/>
            <w:hideMark/>
          </w:tcPr>
          <w:p w14:paraId="36EA1738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Find CODE</w:t>
            </w:r>
          </w:p>
        </w:tc>
      </w:tr>
      <w:tr w:rsidR="00346A2B" w:rsidRPr="00EF0C76" w14:paraId="53D68763" w14:textId="77777777" w:rsidTr="00EF0C76">
        <w:tc>
          <w:tcPr>
            <w:tcW w:w="0" w:type="auto"/>
            <w:hideMark/>
          </w:tcPr>
          <w:p w14:paraId="30C6C8C4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Barcode Detected</w:t>
            </w:r>
          </w:p>
        </w:tc>
        <w:tc>
          <w:tcPr>
            <w:tcW w:w="0" w:type="auto"/>
            <w:hideMark/>
          </w:tcPr>
          <w:p w14:paraId="5510E53D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  <w:tc>
          <w:tcPr>
            <w:tcW w:w="0" w:type="auto"/>
            <w:noWrap/>
            <w:hideMark/>
          </w:tcPr>
          <w:p w14:paraId="04372D6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</w:tr>
      <w:tr w:rsidR="00346A2B" w:rsidRPr="00EF0C76" w14:paraId="4C92FB1E" w14:textId="77777777" w:rsidTr="00EF0C76">
        <w:tc>
          <w:tcPr>
            <w:tcW w:w="0" w:type="auto"/>
            <w:hideMark/>
          </w:tcPr>
          <w:p w14:paraId="6814C42B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Card Present</w:t>
            </w:r>
          </w:p>
        </w:tc>
        <w:tc>
          <w:tcPr>
            <w:tcW w:w="0" w:type="auto"/>
            <w:hideMark/>
          </w:tcPr>
          <w:p w14:paraId="7FB69257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  <w:tc>
          <w:tcPr>
            <w:tcW w:w="0" w:type="auto"/>
            <w:noWrap/>
            <w:hideMark/>
          </w:tcPr>
          <w:p w14:paraId="1A1902F4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</w:tr>
      <w:tr w:rsidR="00346A2B" w:rsidRPr="00EF0C76" w14:paraId="6232306E" w14:textId="77777777" w:rsidTr="00EF0C76">
        <w:tc>
          <w:tcPr>
            <w:tcW w:w="0" w:type="auto"/>
            <w:hideMark/>
          </w:tcPr>
          <w:p w14:paraId="3DB89BB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Card Orientation</w:t>
            </w:r>
          </w:p>
        </w:tc>
        <w:tc>
          <w:tcPr>
            <w:tcW w:w="0" w:type="auto"/>
            <w:hideMark/>
          </w:tcPr>
          <w:p w14:paraId="6E3BACCD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  <w:tc>
          <w:tcPr>
            <w:tcW w:w="0" w:type="auto"/>
            <w:noWrap/>
            <w:hideMark/>
          </w:tcPr>
          <w:p w14:paraId="02611A14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</w:tr>
      <w:tr w:rsidR="00346A2B" w:rsidRPr="00EF0C76" w14:paraId="0740F9D1" w14:textId="77777777" w:rsidTr="00EF0C76">
        <w:tc>
          <w:tcPr>
            <w:tcW w:w="0" w:type="auto"/>
            <w:hideMark/>
          </w:tcPr>
          <w:p w14:paraId="3A78CA86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Detected</w:t>
            </w:r>
          </w:p>
        </w:tc>
        <w:tc>
          <w:tcPr>
            <w:tcW w:w="0" w:type="auto"/>
            <w:hideMark/>
          </w:tcPr>
          <w:p w14:paraId="46FE4A00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  <w:tc>
          <w:tcPr>
            <w:tcW w:w="0" w:type="auto"/>
            <w:noWrap/>
            <w:hideMark/>
          </w:tcPr>
          <w:p w14:paraId="2469BB3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TRUE</w:t>
            </w:r>
          </w:p>
        </w:tc>
      </w:tr>
      <w:tr w:rsidR="00346A2B" w:rsidRPr="00EF0C76" w14:paraId="3920A7DF" w14:textId="77777777" w:rsidTr="00EF0C76">
        <w:tc>
          <w:tcPr>
            <w:tcW w:w="0" w:type="auto"/>
            <w:hideMark/>
          </w:tcPr>
          <w:p w14:paraId="62BC748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Diameter</w:t>
            </w:r>
          </w:p>
        </w:tc>
        <w:tc>
          <w:tcPr>
            <w:tcW w:w="0" w:type="auto"/>
            <w:hideMark/>
          </w:tcPr>
          <w:p w14:paraId="72D05D2D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6.81</w:t>
            </w:r>
          </w:p>
        </w:tc>
        <w:tc>
          <w:tcPr>
            <w:tcW w:w="0" w:type="auto"/>
            <w:noWrap/>
            <w:hideMark/>
          </w:tcPr>
          <w:p w14:paraId="3E936F46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&gt; 4 mm</w:t>
            </w:r>
          </w:p>
        </w:tc>
      </w:tr>
      <w:tr w:rsidR="00346A2B" w:rsidRPr="00EF0C76" w14:paraId="77862838" w14:textId="77777777" w:rsidTr="00EF0C76">
        <w:tc>
          <w:tcPr>
            <w:tcW w:w="0" w:type="auto"/>
            <w:hideMark/>
          </w:tcPr>
          <w:p w14:paraId="34D4EEE1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Area</w:t>
            </w:r>
          </w:p>
        </w:tc>
        <w:tc>
          <w:tcPr>
            <w:tcW w:w="0" w:type="auto"/>
            <w:hideMark/>
          </w:tcPr>
          <w:p w14:paraId="67DCF18C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40.14</w:t>
            </w:r>
          </w:p>
        </w:tc>
        <w:tc>
          <w:tcPr>
            <w:tcW w:w="0" w:type="auto"/>
            <w:noWrap/>
            <w:hideMark/>
          </w:tcPr>
          <w:p w14:paraId="222B7076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&gt; 15 mm</w:t>
            </w:r>
            <w:r w:rsidRPr="00EF0C76">
              <w:rPr>
                <w:vertAlign w:val="superscript"/>
              </w:rPr>
              <w:t>2</w:t>
            </w:r>
          </w:p>
        </w:tc>
      </w:tr>
      <w:tr w:rsidR="00346A2B" w:rsidRPr="00EF0C76" w14:paraId="49300BF1" w14:textId="77777777" w:rsidTr="00EF0C76">
        <w:tc>
          <w:tcPr>
            <w:tcW w:w="0" w:type="auto"/>
            <w:hideMark/>
          </w:tcPr>
          <w:p w14:paraId="70C1E5E0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Roundness</w:t>
            </w:r>
          </w:p>
        </w:tc>
        <w:tc>
          <w:tcPr>
            <w:tcW w:w="0" w:type="auto"/>
            <w:hideMark/>
          </w:tcPr>
          <w:p w14:paraId="599CB431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95</w:t>
            </w:r>
          </w:p>
        </w:tc>
        <w:tc>
          <w:tcPr>
            <w:tcW w:w="0" w:type="auto"/>
            <w:noWrap/>
            <w:hideMark/>
          </w:tcPr>
          <w:p w14:paraId="6BB99257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&gt; 85</w:t>
            </w:r>
          </w:p>
        </w:tc>
      </w:tr>
      <w:tr w:rsidR="00346A2B" w:rsidRPr="00EF0C76" w14:paraId="508D0E5B" w14:textId="77777777" w:rsidTr="00EF0C76">
        <w:tc>
          <w:tcPr>
            <w:tcW w:w="0" w:type="auto"/>
            <w:hideMark/>
          </w:tcPr>
          <w:p w14:paraId="5346EB99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Shift X</w:t>
            </w:r>
          </w:p>
        </w:tc>
        <w:tc>
          <w:tcPr>
            <w:tcW w:w="0" w:type="auto"/>
            <w:hideMark/>
          </w:tcPr>
          <w:p w14:paraId="62C93E9F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-0.66</w:t>
            </w:r>
          </w:p>
        </w:tc>
        <w:tc>
          <w:tcPr>
            <w:tcW w:w="0" w:type="auto"/>
            <w:noWrap/>
            <w:hideMark/>
          </w:tcPr>
          <w:p w14:paraId="5D744522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n/a</w:t>
            </w:r>
          </w:p>
        </w:tc>
      </w:tr>
      <w:tr w:rsidR="00346A2B" w:rsidRPr="00EF0C76" w14:paraId="11F9FAAF" w14:textId="77777777" w:rsidTr="00EF0C76">
        <w:tc>
          <w:tcPr>
            <w:tcW w:w="0" w:type="auto"/>
            <w:hideMark/>
          </w:tcPr>
          <w:p w14:paraId="4E6C8D34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Spot Shift Y</w:t>
            </w:r>
          </w:p>
        </w:tc>
        <w:tc>
          <w:tcPr>
            <w:tcW w:w="0" w:type="auto"/>
            <w:hideMark/>
          </w:tcPr>
          <w:p w14:paraId="3571DD0E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-0.77</w:t>
            </w:r>
          </w:p>
        </w:tc>
        <w:tc>
          <w:tcPr>
            <w:tcW w:w="0" w:type="auto"/>
            <w:noWrap/>
            <w:hideMark/>
          </w:tcPr>
          <w:p w14:paraId="6C3A41C4" w14:textId="77777777" w:rsidR="00346A2B" w:rsidRPr="00EF0C76" w:rsidRDefault="00346A2B" w:rsidP="00EF0C76">
            <w:pPr>
              <w:pStyle w:val="MDPI42tablebody"/>
              <w:autoSpaceDE w:val="0"/>
              <w:autoSpaceDN w:val="0"/>
              <w:spacing w:line="240" w:lineRule="auto"/>
            </w:pPr>
            <w:r w:rsidRPr="00EF0C76">
              <w:t>n/a</w:t>
            </w:r>
          </w:p>
        </w:tc>
      </w:tr>
    </w:tbl>
    <w:p w14:paraId="73B8FF0B" w14:textId="77777777" w:rsidR="00346A2B" w:rsidRPr="00D37FE9" w:rsidRDefault="00346A2B" w:rsidP="00EF0C76">
      <w:pPr>
        <w:pStyle w:val="NoSpacing"/>
        <w:adjustRightInd w:val="0"/>
        <w:snapToGrid w:val="0"/>
        <w:spacing w:before="240"/>
        <w:jc w:val="center"/>
        <w:rPr>
          <w:rFonts w:ascii="Palatino Linotype" w:hAnsi="Palatino Linotype"/>
          <w:sz w:val="20"/>
        </w:rPr>
      </w:pPr>
      <w:r w:rsidRPr="00D37FE9">
        <w:rPr>
          <w:rFonts w:ascii="Palatino Linotype" w:hAnsi="Palatino Linotype"/>
          <w:noProof/>
          <w:sz w:val="20"/>
          <w:lang w:val="en-US"/>
        </w:rPr>
        <w:drawing>
          <wp:inline distT="0" distB="0" distL="0" distR="0" wp14:anchorId="6BC254BD" wp14:editId="09DC3EC2">
            <wp:extent cx="3077826" cy="1965278"/>
            <wp:effectExtent l="0" t="0" r="8890" b="0"/>
            <wp:docPr id="2" name="Picture 2" descr="D:\Dokumentation kar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ation kart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2572" r="1266" b="2572"/>
                    <a:stretch/>
                  </pic:blipFill>
                  <pic:spPr bwMode="auto">
                    <a:xfrm rot="10800000">
                      <a:off x="0" y="0"/>
                      <a:ext cx="3075491" cy="196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1D34F8" w14:textId="532ED551" w:rsidR="00346A2B" w:rsidRPr="00D37FE9" w:rsidRDefault="00346A2B" w:rsidP="00EF0C76">
      <w:pPr>
        <w:pStyle w:val="MDPI51figurecaption"/>
        <w:jc w:val="center"/>
        <w:rPr>
          <w:b/>
        </w:rPr>
      </w:pPr>
      <w:r w:rsidRPr="00EF0C76">
        <w:rPr>
          <w:b/>
        </w:rPr>
        <w:t xml:space="preserve">Figure </w:t>
      </w:r>
      <w:r w:rsidR="00EF0C76" w:rsidRPr="00EF0C76">
        <w:rPr>
          <w:b/>
        </w:rPr>
        <w:t>S1.</w:t>
      </w:r>
      <w:r w:rsidRPr="00D37FE9">
        <w:t xml:space="preserve"> Quality control picture taken by the DBS-MS 500 integrated camera</w:t>
      </w:r>
      <w:r w:rsidR="00EF0C76">
        <w:t>.</w:t>
      </w:r>
    </w:p>
    <w:p w14:paraId="7EFCE1F9" w14:textId="1F7F903A" w:rsidR="00935F0C" w:rsidRPr="00BF2050" w:rsidRDefault="00935F0C" w:rsidP="00C15BD1">
      <w:pPr>
        <w:widowControl w:val="0"/>
        <w:autoSpaceDE w:val="0"/>
        <w:autoSpaceDN w:val="0"/>
        <w:adjustRightInd w:val="0"/>
        <w:snapToGrid w:val="0"/>
        <w:spacing w:before="120" w:line="240" w:lineRule="auto"/>
        <w:ind w:left="641" w:hanging="641"/>
        <w:rPr>
          <w:rFonts w:eastAsiaTheme="minorEastAsia"/>
          <w:color w:val="auto"/>
          <w:sz w:val="18"/>
          <w:szCs w:val="18"/>
        </w:rPr>
      </w:pPr>
      <w:bookmarkStart w:id="1" w:name="OLE_LINK3"/>
      <w:r w:rsidRPr="00BF2050">
        <w:rPr>
          <w:rFonts w:ascii="Palatino Linotype" w:hAnsi="Palatino Linotype"/>
          <w:noProof/>
          <w:snapToGrid w:val="0"/>
          <w:sz w:val="22"/>
          <w:lang w:eastAsia="en-US"/>
        </w:rPr>
        <w:drawing>
          <wp:anchor distT="0" distB="0" distL="114300" distR="114300" simplePos="0" relativeHeight="251659264" behindDoc="1" locked="0" layoutInCell="1" allowOverlap="1" wp14:anchorId="159D99BB" wp14:editId="3C300D8A">
            <wp:simplePos x="0" y="0"/>
            <wp:positionH relativeFrom="margin">
              <wp:align>left</wp:align>
            </wp:positionH>
            <wp:positionV relativeFrom="paragraph">
              <wp:posOffset>22958</wp:posOffset>
            </wp:positionV>
            <wp:extent cx="1000800" cy="360000"/>
            <wp:effectExtent l="0" t="0" r="0" b="2540"/>
            <wp:wrapTight wrapText="bothSides">
              <wp:wrapPolygon edited="0">
                <wp:start x="0" y="0"/>
                <wp:lineTo x="0" y="20608"/>
                <wp:lineTo x="20970" y="20608"/>
                <wp:lineTo x="20970" y="0"/>
                <wp:lineTo x="0" y="0"/>
              </wp:wrapPolygon>
            </wp:wrapTight>
            <wp:docPr id="4" name="Picture 6" descr="H:\documents\layout\new template June 2014\figures\CC-BY logo original v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\layout\new template June 2014\figures\CC-BY logo original v1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r="1488"/>
                    <a:stretch/>
                  </pic:blipFill>
                  <pic:spPr bwMode="auto">
                    <a:xfrm>
                      <a:off x="0" y="0"/>
                      <a:ext cx="10008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1"/>
      <w:r w:rsidR="00C15BD1">
        <w:rPr>
          <w:rFonts w:ascii="Palatino Linotype" w:hAnsi="Palatino Linotype"/>
          <w:snapToGrid w:val="0"/>
          <w:color w:val="auto"/>
          <w:sz w:val="18"/>
          <w:szCs w:val="18"/>
          <w:lang w:bidi="en-US"/>
        </w:rPr>
        <w:t>© 201</w:t>
      </w:r>
      <w:r w:rsidR="00C15BD1">
        <w:rPr>
          <w:rFonts w:ascii="Palatino Linotype" w:eastAsia="宋体" w:hAnsi="Palatino Linotype"/>
          <w:snapToGrid w:val="0"/>
          <w:color w:val="auto"/>
          <w:sz w:val="18"/>
          <w:szCs w:val="18"/>
          <w:lang w:eastAsia="zh-CN" w:bidi="en-US"/>
        </w:rPr>
        <w:t>7</w:t>
      </w:r>
      <w:r w:rsidR="00C15BD1">
        <w:rPr>
          <w:rFonts w:ascii="Palatino Linotype" w:hAnsi="Palatino Linotype"/>
          <w:snapToGrid w:val="0"/>
          <w:color w:val="auto"/>
          <w:sz w:val="18"/>
          <w:szCs w:val="18"/>
          <w:lang w:bidi="en-US"/>
        </w:rPr>
        <w:t xml:space="preserve"> by the authors. Submitted for possible open access publication under the </w:t>
      </w:r>
      <w:r w:rsidR="00C15BD1">
        <w:rPr>
          <w:rFonts w:ascii="Palatino Linotype" w:hAnsi="Palatino Linotype"/>
          <w:snapToGrid w:val="0"/>
          <w:color w:val="auto"/>
          <w:sz w:val="18"/>
          <w:szCs w:val="18"/>
          <w:lang w:bidi="en-US"/>
        </w:rPr>
        <w:br/>
        <w:t>terms and conditions of the Creative Commons Attribution (CC-BY) license (http://creativecomm</w:t>
      </w:r>
      <w:bookmarkStart w:id="2" w:name="_GoBack"/>
      <w:bookmarkEnd w:id="2"/>
      <w:r w:rsidR="00C15BD1">
        <w:rPr>
          <w:rFonts w:ascii="Palatino Linotype" w:hAnsi="Palatino Linotype"/>
          <w:snapToGrid w:val="0"/>
          <w:color w:val="auto"/>
          <w:sz w:val="18"/>
          <w:szCs w:val="18"/>
          <w:lang w:bidi="en-US"/>
        </w:rPr>
        <w:t>ons.org/licenses/by/4.0/).</w:t>
      </w:r>
    </w:p>
    <w:sectPr w:rsidR="00935F0C" w:rsidRPr="00BF2050" w:rsidSect="00EF0C76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 w:code="9"/>
      <w:pgMar w:top="1418" w:right="1531" w:bottom="1077" w:left="1531" w:header="1021" w:footer="851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55B31" w14:textId="77777777" w:rsidR="00B83205" w:rsidRDefault="00B83205" w:rsidP="00C1340D">
      <w:r>
        <w:separator/>
      </w:r>
    </w:p>
  </w:endnote>
  <w:endnote w:type="continuationSeparator" w:id="0">
    <w:p w14:paraId="68441E77" w14:textId="77777777" w:rsidR="00B83205" w:rsidRDefault="00B83205" w:rsidP="00C1340D">
      <w:r>
        <w:continuationSeparator/>
      </w:r>
    </w:p>
  </w:endnote>
  <w:endnote w:type="continuationNotice" w:id="1">
    <w:p w14:paraId="12318744" w14:textId="77777777" w:rsidR="00B83205" w:rsidRDefault="00B8320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vTT94c8263f.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Palatino Linotype" w:hAnsi="Palatino Linotype"/>
        <w:i/>
        <w:sz w:val="20"/>
      </w:rPr>
      <w:id w:val="1717389558"/>
      <w:docPartObj>
        <w:docPartGallery w:val="Page Numbers (Top of Page)"/>
        <w:docPartUnique/>
      </w:docPartObj>
    </w:sdtPr>
    <w:sdtEndPr>
      <w:rPr>
        <w:i w:val="0"/>
        <w:sz w:val="16"/>
        <w:szCs w:val="16"/>
      </w:rPr>
    </w:sdtEndPr>
    <w:sdtContent>
      <w:p w14:paraId="2033CED6" w14:textId="77777777" w:rsidR="009F4271" w:rsidRPr="00192A41" w:rsidRDefault="009F4271" w:rsidP="00B65510">
        <w:pPr>
          <w:adjustRightInd w:val="0"/>
          <w:snapToGrid w:val="0"/>
          <w:spacing w:before="120" w:line="240" w:lineRule="auto"/>
          <w:rPr>
            <w:rFonts w:ascii="Palatino Linotype" w:hAnsi="Palatino Linotype"/>
            <w:sz w:val="16"/>
            <w:szCs w:val="16"/>
            <w:lang w:val="en-CA"/>
          </w:rPr>
        </w:pPr>
        <w:r w:rsidRPr="005C5FAD">
          <w:rPr>
            <w:rFonts w:ascii="Palatino Linotype" w:hAnsi="Palatino Linotype"/>
            <w:i/>
            <w:sz w:val="16"/>
            <w:szCs w:val="16"/>
          </w:rPr>
          <w:t xml:space="preserve">Int. J. Neonatal Screen. </w:t>
        </w:r>
        <w:r w:rsidRPr="00B65510">
          <w:rPr>
            <w:rFonts w:ascii="Palatino Linotype" w:hAnsi="Palatino Linotype"/>
            <w:b/>
            <w:bCs/>
            <w:iCs/>
            <w:sz w:val="16"/>
            <w:szCs w:val="16"/>
          </w:rPr>
          <w:t>201</w:t>
        </w:r>
        <w:r>
          <w:rPr>
            <w:rFonts w:ascii="Palatino Linotype" w:eastAsia="宋体" w:hAnsi="Palatino Linotype"/>
            <w:b/>
            <w:bCs/>
            <w:iCs/>
            <w:sz w:val="16"/>
            <w:szCs w:val="16"/>
            <w:lang w:eastAsia="zh-CN"/>
          </w:rPr>
          <w:t>7</w:t>
        </w:r>
        <w:r w:rsidRPr="00B65510">
          <w:rPr>
            <w:rFonts w:ascii="Palatino Linotype" w:hAnsi="Palatino Linotype"/>
            <w:iCs/>
            <w:sz w:val="16"/>
            <w:szCs w:val="16"/>
          </w:rPr>
          <w:t xml:space="preserve">, </w:t>
        </w:r>
        <w:r>
          <w:rPr>
            <w:rFonts w:ascii="Palatino Linotype" w:eastAsia="宋体" w:hAnsi="Palatino Linotype"/>
            <w:i/>
            <w:iCs/>
            <w:sz w:val="16"/>
            <w:szCs w:val="16"/>
            <w:lang w:eastAsia="zh-CN"/>
          </w:rPr>
          <w:t>3</w:t>
        </w:r>
        <w:r w:rsidRPr="00B65510">
          <w:rPr>
            <w:rFonts w:ascii="Palatino Linotype" w:hAnsi="Palatino Linotype"/>
            <w:iCs/>
            <w:sz w:val="16"/>
            <w:szCs w:val="16"/>
          </w:rPr>
          <w:t>,</w:t>
        </w:r>
        <w:r w:rsidRPr="00B65510">
          <w:rPr>
            <w:rFonts w:ascii="Palatino Linotype" w:eastAsia="宋体" w:hAnsi="Palatino Linotype"/>
            <w:sz w:val="16"/>
            <w:szCs w:val="16"/>
            <w:lang w:eastAsia="zh-CN"/>
          </w:rPr>
          <w:t xml:space="preserve"> </w:t>
        </w:r>
        <w:r>
          <w:rPr>
            <w:rFonts w:ascii="Palatino Linotype" w:hAnsi="Palatino Linotype"/>
            <w:sz w:val="16"/>
            <w:szCs w:val="16"/>
          </w:rPr>
          <w:t>x</w:t>
        </w:r>
        <w:r w:rsidRPr="00192A41">
          <w:rPr>
            <w:rFonts w:ascii="Palatino Linotype" w:hAnsi="Palatino Linotype"/>
            <w:sz w:val="16"/>
            <w:szCs w:val="16"/>
            <w:lang w:val="en-CA"/>
          </w:rPr>
          <w:t>; doi:</w:t>
        </w:r>
        <w:r w:rsidRPr="00252B81">
          <w:rPr>
            <w:rFonts w:ascii="Palatino Linotype" w:hAnsi="Palatino Linotype"/>
            <w:sz w:val="16"/>
            <w:szCs w:val="16"/>
            <w:lang w:val="en-GB"/>
          </w:rPr>
          <w:t xml:space="preserve"> </w:t>
        </w:r>
        <w:r>
          <w:rPr>
            <w:rFonts w:ascii="Palatino Linotype" w:hAnsi="Palatino Linotype"/>
            <w:sz w:val="16"/>
            <w:szCs w:val="16"/>
            <w:lang w:val="en-GB"/>
          </w:rPr>
          <w:t xml:space="preserve">FOR PEER REVIEW </w:t>
        </w:r>
        <w:r>
          <w:rPr>
            <w:rFonts w:ascii="Palatino Linotype" w:hAnsi="Palatino Linotype"/>
            <w:sz w:val="20"/>
            <w:lang w:val="fr-CH"/>
          </w:rPr>
          <w:ptab w:relativeTo="margin" w:alignment="right" w:leader="none"/>
        </w:r>
        <w:r w:rsidRPr="00192A41">
          <w:rPr>
            <w:rFonts w:ascii="Palatino Linotype" w:hAnsi="Palatino Linotype"/>
            <w:sz w:val="16"/>
            <w:szCs w:val="16"/>
            <w:lang w:val="en-CA"/>
          </w:rPr>
          <w:t>www.mdpi.com/journal/</w:t>
        </w:r>
        <w:r w:rsidRPr="00E34431">
          <w:rPr>
            <w:rFonts w:ascii="Palatino Linotype" w:hAnsi="Palatino Linotype"/>
            <w:sz w:val="16"/>
            <w:szCs w:val="16"/>
          </w:rPr>
          <w:t>neonatalscreening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946D0" w14:textId="77777777" w:rsidR="00B83205" w:rsidRDefault="00B83205" w:rsidP="00C1340D">
      <w:r>
        <w:separator/>
      </w:r>
    </w:p>
  </w:footnote>
  <w:footnote w:type="continuationSeparator" w:id="0">
    <w:p w14:paraId="051C3189" w14:textId="77777777" w:rsidR="00B83205" w:rsidRDefault="00B83205" w:rsidP="00C1340D">
      <w:r>
        <w:continuationSeparator/>
      </w:r>
    </w:p>
  </w:footnote>
  <w:footnote w:type="continuationNotice" w:id="1">
    <w:p w14:paraId="464015CF" w14:textId="77777777" w:rsidR="00B83205" w:rsidRDefault="00B8320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EEB81" w14:textId="77777777" w:rsidR="009F4271" w:rsidRDefault="009F4271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C4452" w14:textId="377AA9AC" w:rsidR="009F4271" w:rsidRPr="00F76B72" w:rsidRDefault="009F4271" w:rsidP="00F76B72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Int. J. Neonatal Screen.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3</w:t>
    </w:r>
    <w:r>
      <w:rPr>
        <w:rFonts w:ascii="Palatino Linotype" w:hAnsi="Palatino Linotype"/>
        <w:sz w:val="16"/>
      </w:rPr>
      <w:t xml:space="preserve">, x FOR PEER REVIEW 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C15BD1">
      <w:rPr>
        <w:rFonts w:ascii="Palatino Linotype" w:hAnsi="Palatino Linotype"/>
        <w:noProof/>
        <w:sz w:val="16"/>
      </w:rPr>
      <w:t>5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C15BD1">
      <w:rPr>
        <w:rFonts w:ascii="Palatino Linotype" w:hAnsi="Palatino Linotype"/>
        <w:noProof/>
        <w:sz w:val="16"/>
      </w:rPr>
      <w:t>5</w:t>
    </w:r>
    <w:r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8FFB7" w14:textId="204F709A" w:rsidR="009F4271" w:rsidRDefault="009F4271" w:rsidP="008810B3">
    <w:pPr>
      <w:pStyle w:val="MDPIheaderjournallogo"/>
    </w:pPr>
    <w:r>
      <w:rPr>
        <w:noProof/>
        <w:lang w:eastAsia="en-US"/>
      </w:rPr>
      <w:drawing>
        <wp:inline distT="0" distB="0" distL="0" distR="0" wp14:anchorId="4E6AF72E" wp14:editId="78998C5B">
          <wp:extent cx="1464396" cy="432000"/>
          <wp:effectExtent l="0" t="0" r="2540" b="635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4396" cy="43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 w:val="0"/>
        <w:noProof/>
        <w:szCs w:val="16"/>
        <w:lang w:eastAsia="en-US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35AA676F" wp14:editId="31583754">
              <wp:simplePos x="0" y="0"/>
              <wp:positionH relativeFrom="rightMargin">
                <wp:posOffset>-558165</wp:posOffset>
              </wp:positionH>
              <wp:positionV relativeFrom="paragraph">
                <wp:posOffset>0</wp:posOffset>
              </wp:positionV>
              <wp:extent cx="571500" cy="709295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4EE836" w14:textId="77777777" w:rsidR="009F4271" w:rsidRDefault="009F4271" w:rsidP="00970EA4">
                          <w:pPr>
                            <w:pStyle w:val="MDPIheaderjournallogo"/>
                            <w:jc w:val="center"/>
                            <w:textboxTightWrap w:val="allLines"/>
                            <w:rPr>
                              <w:i w:val="0"/>
                              <w:szCs w:val="16"/>
                            </w:rPr>
                          </w:pPr>
                          <w:r w:rsidRPr="008555D3">
                            <w:rPr>
                              <w:i w:val="0"/>
                              <w:noProof/>
                              <w:szCs w:val="16"/>
                              <w:lang w:eastAsia="en-US"/>
                            </w:rPr>
                            <w:drawing>
                              <wp:inline distT="0" distB="0" distL="0" distR="0" wp14:anchorId="231AF243" wp14:editId="5BCCB54D">
                                <wp:extent cx="546216" cy="360000"/>
                                <wp:effectExtent l="19050" t="0" r="6234" b="0"/>
                                <wp:docPr id="6" name="Picture 3" descr="C:\Users\home\Desktop\logos\ori\png\logo-mdpi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home\Desktop\logos\ori\png\logo-mdpi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216" cy="36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AA676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3.95pt;margin-top:0;width:45pt;height:55.85pt;z-index:-251658752;visibility:visible;mso-wrap-style:non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" stroked="f">
              <v:textbox inset="0,0,0,0">
                <w:txbxContent>
                  <w:p w14:paraId="654EE836" w14:textId="77777777" w:rsidR="009F4271" w:rsidRDefault="009F4271" w:rsidP="00970EA4">
                    <w:pPr>
                      <w:pStyle w:val="MDPIheaderjournallogo"/>
                      <w:jc w:val="center"/>
                      <w:textboxTightWrap w:val="allLines"/>
                      <w:rPr>
                        <w:i w:val="0"/>
                        <w:szCs w:val="16"/>
                      </w:rPr>
                    </w:pPr>
                    <w:r w:rsidRPr="008555D3">
                      <w:rPr>
                        <w:i w:val="0"/>
                        <w:noProof/>
                        <w:szCs w:val="16"/>
                        <w:lang w:eastAsia="en-US"/>
                      </w:rPr>
                      <w:drawing>
                        <wp:inline distT="0" distB="0" distL="0" distR="0" wp14:anchorId="231AF243" wp14:editId="5BCCB54D">
                          <wp:extent cx="546216" cy="360000"/>
                          <wp:effectExtent l="19050" t="0" r="6234" b="0"/>
                          <wp:docPr id="6" name="Picture 3" descr="C:\Users\home\Desktop\logos\ori\png\logo-mdpi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home\Desktop\logos\ori\png\logo-mdpi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216" cy="3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34A55"/>
    <w:multiLevelType w:val="hybridMultilevel"/>
    <w:tmpl w:val="E878C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51EA5"/>
    <w:multiLevelType w:val="multilevel"/>
    <w:tmpl w:val="ACB42210"/>
    <w:lvl w:ilvl="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6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2" w15:restartNumberingAfterBreak="0">
    <w:nsid w:val="0F3F2830"/>
    <w:multiLevelType w:val="multilevel"/>
    <w:tmpl w:val="ACB422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3F47392"/>
    <w:multiLevelType w:val="hybridMultilevel"/>
    <w:tmpl w:val="8F00581C"/>
    <w:lvl w:ilvl="0" w:tplc="4D4839E6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3359B"/>
    <w:multiLevelType w:val="hybridMultilevel"/>
    <w:tmpl w:val="6E309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30B505B"/>
    <w:multiLevelType w:val="hybridMultilevel"/>
    <w:tmpl w:val="320662CE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0A800A3"/>
    <w:multiLevelType w:val="multilevel"/>
    <w:tmpl w:val="ACB422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1DC3316"/>
    <w:multiLevelType w:val="hybridMultilevel"/>
    <w:tmpl w:val="2F260AF8"/>
    <w:lvl w:ilvl="0" w:tplc="676E6C96">
      <w:start w:val="40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dvTT94c8263f.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A090D"/>
    <w:multiLevelType w:val="multilevel"/>
    <w:tmpl w:val="ACB422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73C370A"/>
    <w:multiLevelType w:val="hybridMultilevel"/>
    <w:tmpl w:val="B418A92E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3" w15:restartNumberingAfterBreak="0">
    <w:nsid w:val="6DB20A64"/>
    <w:multiLevelType w:val="hybridMultilevel"/>
    <w:tmpl w:val="FD6481C0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14" w15:restartNumberingAfterBreak="0">
    <w:nsid w:val="72767364"/>
    <w:multiLevelType w:val="multilevel"/>
    <w:tmpl w:val="ACB422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3AF51E7"/>
    <w:multiLevelType w:val="hybridMultilevel"/>
    <w:tmpl w:val="871489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77D0A"/>
    <w:multiLevelType w:val="hybridMultilevel"/>
    <w:tmpl w:val="5AD044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9D77FD"/>
    <w:multiLevelType w:val="multilevel"/>
    <w:tmpl w:val="F6860C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2"/>
  </w:num>
  <w:num w:numId="5">
    <w:abstractNumId w:val="13"/>
  </w:num>
  <w:num w:numId="6">
    <w:abstractNumId w:val="8"/>
  </w:num>
  <w:num w:numId="7">
    <w:abstractNumId w:val="3"/>
  </w:num>
  <w:num w:numId="8">
    <w:abstractNumId w:val="15"/>
  </w:num>
  <w:num w:numId="9">
    <w:abstractNumId w:val="11"/>
  </w:num>
  <w:num w:numId="10">
    <w:abstractNumId w:val="14"/>
  </w:num>
  <w:num w:numId="11">
    <w:abstractNumId w:val="9"/>
  </w:num>
  <w:num w:numId="12">
    <w:abstractNumId w:val="1"/>
  </w:num>
  <w:num w:numId="13">
    <w:abstractNumId w:val="0"/>
  </w:num>
  <w:num w:numId="14">
    <w:abstractNumId w:val="2"/>
  </w:num>
  <w:num w:numId="15">
    <w:abstractNumId w:val="16"/>
  </w:num>
  <w:num w:numId="16">
    <w:abstractNumId w:val="10"/>
  </w:num>
  <w:num w:numId="17">
    <w:abstractNumId w:val="17"/>
  </w:num>
  <w:num w:numId="1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ttachedTemplate r:id="rId1"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D64"/>
    <w:rsid w:val="00000637"/>
    <w:rsid w:val="000006F8"/>
    <w:rsid w:val="000046B6"/>
    <w:rsid w:val="0000496B"/>
    <w:rsid w:val="00004BA7"/>
    <w:rsid w:val="000059FD"/>
    <w:rsid w:val="00005FC2"/>
    <w:rsid w:val="00011BC3"/>
    <w:rsid w:val="0001283B"/>
    <w:rsid w:val="00013608"/>
    <w:rsid w:val="0001466D"/>
    <w:rsid w:val="000150FE"/>
    <w:rsid w:val="00017114"/>
    <w:rsid w:val="0002090C"/>
    <w:rsid w:val="000243A6"/>
    <w:rsid w:val="00024583"/>
    <w:rsid w:val="00024621"/>
    <w:rsid w:val="0002467B"/>
    <w:rsid w:val="00025A91"/>
    <w:rsid w:val="00025C56"/>
    <w:rsid w:val="00030CB3"/>
    <w:rsid w:val="000319B8"/>
    <w:rsid w:val="0003325E"/>
    <w:rsid w:val="0003351A"/>
    <w:rsid w:val="00034840"/>
    <w:rsid w:val="00034BF8"/>
    <w:rsid w:val="00035809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57CFE"/>
    <w:rsid w:val="000602E4"/>
    <w:rsid w:val="00060563"/>
    <w:rsid w:val="000605CD"/>
    <w:rsid w:val="000605DF"/>
    <w:rsid w:val="00063A6A"/>
    <w:rsid w:val="0006467F"/>
    <w:rsid w:val="00066514"/>
    <w:rsid w:val="00067A44"/>
    <w:rsid w:val="00071D03"/>
    <w:rsid w:val="00073BD9"/>
    <w:rsid w:val="00073E2C"/>
    <w:rsid w:val="00077A9D"/>
    <w:rsid w:val="00082D78"/>
    <w:rsid w:val="000833FA"/>
    <w:rsid w:val="000848F9"/>
    <w:rsid w:val="00094176"/>
    <w:rsid w:val="00094A8B"/>
    <w:rsid w:val="0009760A"/>
    <w:rsid w:val="000A0E49"/>
    <w:rsid w:val="000A0F29"/>
    <w:rsid w:val="000A2DEE"/>
    <w:rsid w:val="000A3155"/>
    <w:rsid w:val="000A411D"/>
    <w:rsid w:val="000A44BF"/>
    <w:rsid w:val="000A45A9"/>
    <w:rsid w:val="000A5FAE"/>
    <w:rsid w:val="000A7553"/>
    <w:rsid w:val="000A7909"/>
    <w:rsid w:val="000B00AB"/>
    <w:rsid w:val="000B05D0"/>
    <w:rsid w:val="000B38AC"/>
    <w:rsid w:val="000B41FB"/>
    <w:rsid w:val="000B529D"/>
    <w:rsid w:val="000B5482"/>
    <w:rsid w:val="000B7EF6"/>
    <w:rsid w:val="000C2051"/>
    <w:rsid w:val="000C299D"/>
    <w:rsid w:val="000C4A82"/>
    <w:rsid w:val="000C4B5D"/>
    <w:rsid w:val="000C4FB6"/>
    <w:rsid w:val="000D0305"/>
    <w:rsid w:val="000D0745"/>
    <w:rsid w:val="000D0874"/>
    <w:rsid w:val="000D093A"/>
    <w:rsid w:val="000D166F"/>
    <w:rsid w:val="000D2842"/>
    <w:rsid w:val="000D2F06"/>
    <w:rsid w:val="000D4D06"/>
    <w:rsid w:val="000D5554"/>
    <w:rsid w:val="000E08FD"/>
    <w:rsid w:val="000E345E"/>
    <w:rsid w:val="000E35FE"/>
    <w:rsid w:val="000E37D1"/>
    <w:rsid w:val="000E3B1E"/>
    <w:rsid w:val="000E7A5D"/>
    <w:rsid w:val="000F0E85"/>
    <w:rsid w:val="000F0F9F"/>
    <w:rsid w:val="000F2CDD"/>
    <w:rsid w:val="000F4E0E"/>
    <w:rsid w:val="000F5EC0"/>
    <w:rsid w:val="00100143"/>
    <w:rsid w:val="0010088D"/>
    <w:rsid w:val="00100B2F"/>
    <w:rsid w:val="00100FE2"/>
    <w:rsid w:val="00101E1E"/>
    <w:rsid w:val="00102C05"/>
    <w:rsid w:val="00103634"/>
    <w:rsid w:val="00104294"/>
    <w:rsid w:val="001064B4"/>
    <w:rsid w:val="00106D53"/>
    <w:rsid w:val="001079A2"/>
    <w:rsid w:val="00113E1F"/>
    <w:rsid w:val="00113FD3"/>
    <w:rsid w:val="001170CF"/>
    <w:rsid w:val="0011779E"/>
    <w:rsid w:val="0012125D"/>
    <w:rsid w:val="00124285"/>
    <w:rsid w:val="0012462F"/>
    <w:rsid w:val="00125D07"/>
    <w:rsid w:val="001268A0"/>
    <w:rsid w:val="00127B58"/>
    <w:rsid w:val="00130902"/>
    <w:rsid w:val="00130F88"/>
    <w:rsid w:val="001316A3"/>
    <w:rsid w:val="00131F3D"/>
    <w:rsid w:val="001352B6"/>
    <w:rsid w:val="00135C14"/>
    <w:rsid w:val="00140A39"/>
    <w:rsid w:val="0014158B"/>
    <w:rsid w:val="00143181"/>
    <w:rsid w:val="00144660"/>
    <w:rsid w:val="00144DC5"/>
    <w:rsid w:val="00144E54"/>
    <w:rsid w:val="00145F5A"/>
    <w:rsid w:val="00146FAC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0E8A"/>
    <w:rsid w:val="001732EE"/>
    <w:rsid w:val="00173726"/>
    <w:rsid w:val="001739FB"/>
    <w:rsid w:val="00173FC0"/>
    <w:rsid w:val="001763AE"/>
    <w:rsid w:val="00176BBA"/>
    <w:rsid w:val="00176DC5"/>
    <w:rsid w:val="00176E73"/>
    <w:rsid w:val="0017709E"/>
    <w:rsid w:val="0018096B"/>
    <w:rsid w:val="001812DE"/>
    <w:rsid w:val="001816FE"/>
    <w:rsid w:val="001828F6"/>
    <w:rsid w:val="00184B65"/>
    <w:rsid w:val="00184ECF"/>
    <w:rsid w:val="001854A7"/>
    <w:rsid w:val="001860DD"/>
    <w:rsid w:val="00192141"/>
    <w:rsid w:val="001929BE"/>
    <w:rsid w:val="00192A41"/>
    <w:rsid w:val="00193EBD"/>
    <w:rsid w:val="00194DCB"/>
    <w:rsid w:val="001A017C"/>
    <w:rsid w:val="001A0D5B"/>
    <w:rsid w:val="001A103B"/>
    <w:rsid w:val="001A2D5C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B6B4F"/>
    <w:rsid w:val="001C0136"/>
    <w:rsid w:val="001C041C"/>
    <w:rsid w:val="001C0A1F"/>
    <w:rsid w:val="001C2A2E"/>
    <w:rsid w:val="001C3B86"/>
    <w:rsid w:val="001C59B7"/>
    <w:rsid w:val="001C5FB4"/>
    <w:rsid w:val="001C6374"/>
    <w:rsid w:val="001D088F"/>
    <w:rsid w:val="001D0A2E"/>
    <w:rsid w:val="001D0BD8"/>
    <w:rsid w:val="001D4C88"/>
    <w:rsid w:val="001D4CBF"/>
    <w:rsid w:val="001D4E37"/>
    <w:rsid w:val="001D4E89"/>
    <w:rsid w:val="001D5C83"/>
    <w:rsid w:val="001D5CB0"/>
    <w:rsid w:val="001D7118"/>
    <w:rsid w:val="001D7351"/>
    <w:rsid w:val="001E0BFA"/>
    <w:rsid w:val="001E26BA"/>
    <w:rsid w:val="001E3DBC"/>
    <w:rsid w:val="001E4B9A"/>
    <w:rsid w:val="001E6FD9"/>
    <w:rsid w:val="001F2913"/>
    <w:rsid w:val="001F45A9"/>
    <w:rsid w:val="001F55DC"/>
    <w:rsid w:val="001F5A4A"/>
    <w:rsid w:val="0020147D"/>
    <w:rsid w:val="002021CF"/>
    <w:rsid w:val="002026F5"/>
    <w:rsid w:val="00206B4D"/>
    <w:rsid w:val="00211E0D"/>
    <w:rsid w:val="0021202D"/>
    <w:rsid w:val="00212874"/>
    <w:rsid w:val="0021407B"/>
    <w:rsid w:val="00214190"/>
    <w:rsid w:val="00216FA9"/>
    <w:rsid w:val="00217D6A"/>
    <w:rsid w:val="00220209"/>
    <w:rsid w:val="002220D5"/>
    <w:rsid w:val="00223A64"/>
    <w:rsid w:val="0022414D"/>
    <w:rsid w:val="00225217"/>
    <w:rsid w:val="002259BF"/>
    <w:rsid w:val="00225F3F"/>
    <w:rsid w:val="00226AB1"/>
    <w:rsid w:val="00234505"/>
    <w:rsid w:val="00234DD7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3E33"/>
    <w:rsid w:val="00244032"/>
    <w:rsid w:val="00244FFE"/>
    <w:rsid w:val="00246CE0"/>
    <w:rsid w:val="0025127B"/>
    <w:rsid w:val="00251811"/>
    <w:rsid w:val="0025232D"/>
    <w:rsid w:val="00252515"/>
    <w:rsid w:val="0025259B"/>
    <w:rsid w:val="00252B81"/>
    <w:rsid w:val="00252BD9"/>
    <w:rsid w:val="00253193"/>
    <w:rsid w:val="002541EF"/>
    <w:rsid w:val="00255B5C"/>
    <w:rsid w:val="00256D04"/>
    <w:rsid w:val="00257403"/>
    <w:rsid w:val="0025777F"/>
    <w:rsid w:val="00260E17"/>
    <w:rsid w:val="00261B77"/>
    <w:rsid w:val="00263890"/>
    <w:rsid w:val="0026479E"/>
    <w:rsid w:val="002665A2"/>
    <w:rsid w:val="00271182"/>
    <w:rsid w:val="00271978"/>
    <w:rsid w:val="00272574"/>
    <w:rsid w:val="002725B1"/>
    <w:rsid w:val="00273440"/>
    <w:rsid w:val="0027513B"/>
    <w:rsid w:val="0027593D"/>
    <w:rsid w:val="00275F7E"/>
    <w:rsid w:val="00276B71"/>
    <w:rsid w:val="0027713B"/>
    <w:rsid w:val="002813F6"/>
    <w:rsid w:val="0028335A"/>
    <w:rsid w:val="00285954"/>
    <w:rsid w:val="00285A67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6F58"/>
    <w:rsid w:val="002B75A2"/>
    <w:rsid w:val="002B7893"/>
    <w:rsid w:val="002C0E6A"/>
    <w:rsid w:val="002C28DD"/>
    <w:rsid w:val="002C2A75"/>
    <w:rsid w:val="002C2E42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B43"/>
    <w:rsid w:val="002F1F90"/>
    <w:rsid w:val="002F30E0"/>
    <w:rsid w:val="002F3A40"/>
    <w:rsid w:val="002F4611"/>
    <w:rsid w:val="002F6006"/>
    <w:rsid w:val="002F667B"/>
    <w:rsid w:val="002F6728"/>
    <w:rsid w:val="002F6FC8"/>
    <w:rsid w:val="00300F39"/>
    <w:rsid w:val="00302028"/>
    <w:rsid w:val="0030282D"/>
    <w:rsid w:val="0030286C"/>
    <w:rsid w:val="0030379B"/>
    <w:rsid w:val="003049F9"/>
    <w:rsid w:val="003053D7"/>
    <w:rsid w:val="00305668"/>
    <w:rsid w:val="003066AC"/>
    <w:rsid w:val="00306771"/>
    <w:rsid w:val="0030792C"/>
    <w:rsid w:val="00307DAD"/>
    <w:rsid w:val="00310D18"/>
    <w:rsid w:val="003114A8"/>
    <w:rsid w:val="00312F5B"/>
    <w:rsid w:val="0031308C"/>
    <w:rsid w:val="0031392A"/>
    <w:rsid w:val="003167AC"/>
    <w:rsid w:val="00320907"/>
    <w:rsid w:val="0032247E"/>
    <w:rsid w:val="0032250E"/>
    <w:rsid w:val="00322580"/>
    <w:rsid w:val="003229FD"/>
    <w:rsid w:val="003246E2"/>
    <w:rsid w:val="0032589B"/>
    <w:rsid w:val="00325FD7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565"/>
    <w:rsid w:val="00341638"/>
    <w:rsid w:val="00341815"/>
    <w:rsid w:val="00344684"/>
    <w:rsid w:val="00344DFE"/>
    <w:rsid w:val="00346A2B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66D8"/>
    <w:rsid w:val="00357207"/>
    <w:rsid w:val="00363D81"/>
    <w:rsid w:val="003658B8"/>
    <w:rsid w:val="00367166"/>
    <w:rsid w:val="00367343"/>
    <w:rsid w:val="003675B2"/>
    <w:rsid w:val="00367C05"/>
    <w:rsid w:val="00370569"/>
    <w:rsid w:val="003709EC"/>
    <w:rsid w:val="00372FCD"/>
    <w:rsid w:val="00373D16"/>
    <w:rsid w:val="00373F32"/>
    <w:rsid w:val="00374898"/>
    <w:rsid w:val="00376FA1"/>
    <w:rsid w:val="003800E4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238B"/>
    <w:rsid w:val="003924D3"/>
    <w:rsid w:val="003938E0"/>
    <w:rsid w:val="003943D6"/>
    <w:rsid w:val="003944D6"/>
    <w:rsid w:val="00394742"/>
    <w:rsid w:val="003A0FDD"/>
    <w:rsid w:val="003A116E"/>
    <w:rsid w:val="003A1FCC"/>
    <w:rsid w:val="003A2168"/>
    <w:rsid w:val="003A2737"/>
    <w:rsid w:val="003A3F7E"/>
    <w:rsid w:val="003A445F"/>
    <w:rsid w:val="003A4FD3"/>
    <w:rsid w:val="003A5E59"/>
    <w:rsid w:val="003B2A22"/>
    <w:rsid w:val="003B3A7B"/>
    <w:rsid w:val="003B3A7C"/>
    <w:rsid w:val="003B3FD2"/>
    <w:rsid w:val="003B4E63"/>
    <w:rsid w:val="003B559A"/>
    <w:rsid w:val="003B65E3"/>
    <w:rsid w:val="003C014C"/>
    <w:rsid w:val="003C245C"/>
    <w:rsid w:val="003C2C26"/>
    <w:rsid w:val="003C4A20"/>
    <w:rsid w:val="003C4AAF"/>
    <w:rsid w:val="003C6D9C"/>
    <w:rsid w:val="003C7C01"/>
    <w:rsid w:val="003D1BCF"/>
    <w:rsid w:val="003D2888"/>
    <w:rsid w:val="003D2BC8"/>
    <w:rsid w:val="003D2DA1"/>
    <w:rsid w:val="003D6836"/>
    <w:rsid w:val="003D6DF8"/>
    <w:rsid w:val="003D740F"/>
    <w:rsid w:val="003E08EB"/>
    <w:rsid w:val="003E0C56"/>
    <w:rsid w:val="003E14E1"/>
    <w:rsid w:val="003E2B81"/>
    <w:rsid w:val="003E52E3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3F6A36"/>
    <w:rsid w:val="00401720"/>
    <w:rsid w:val="00401EA0"/>
    <w:rsid w:val="0040655F"/>
    <w:rsid w:val="00407752"/>
    <w:rsid w:val="00411667"/>
    <w:rsid w:val="004123C0"/>
    <w:rsid w:val="00412F36"/>
    <w:rsid w:val="00412FD3"/>
    <w:rsid w:val="00413526"/>
    <w:rsid w:val="004137AF"/>
    <w:rsid w:val="00415FB0"/>
    <w:rsid w:val="00416645"/>
    <w:rsid w:val="00417A0D"/>
    <w:rsid w:val="004200E6"/>
    <w:rsid w:val="0042104B"/>
    <w:rsid w:val="00423429"/>
    <w:rsid w:val="00424882"/>
    <w:rsid w:val="004251B8"/>
    <w:rsid w:val="00425AEA"/>
    <w:rsid w:val="0042627E"/>
    <w:rsid w:val="004262FE"/>
    <w:rsid w:val="00427902"/>
    <w:rsid w:val="0043115A"/>
    <w:rsid w:val="00432800"/>
    <w:rsid w:val="00432AF5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2146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1EB2"/>
    <w:rsid w:val="00462789"/>
    <w:rsid w:val="00462F89"/>
    <w:rsid w:val="00464D58"/>
    <w:rsid w:val="00467F33"/>
    <w:rsid w:val="00471859"/>
    <w:rsid w:val="004719C3"/>
    <w:rsid w:val="00475F95"/>
    <w:rsid w:val="00476172"/>
    <w:rsid w:val="004765CF"/>
    <w:rsid w:val="004768FB"/>
    <w:rsid w:val="00477335"/>
    <w:rsid w:val="00477487"/>
    <w:rsid w:val="0048098C"/>
    <w:rsid w:val="00480BAE"/>
    <w:rsid w:val="00481ADA"/>
    <w:rsid w:val="00482266"/>
    <w:rsid w:val="00483436"/>
    <w:rsid w:val="00484615"/>
    <w:rsid w:val="004869B2"/>
    <w:rsid w:val="00491762"/>
    <w:rsid w:val="00492418"/>
    <w:rsid w:val="00492DD6"/>
    <w:rsid w:val="004938FB"/>
    <w:rsid w:val="00495448"/>
    <w:rsid w:val="00496C94"/>
    <w:rsid w:val="004971EB"/>
    <w:rsid w:val="004975CF"/>
    <w:rsid w:val="00497D7F"/>
    <w:rsid w:val="004A070F"/>
    <w:rsid w:val="004A11C9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B78E7"/>
    <w:rsid w:val="004C16C9"/>
    <w:rsid w:val="004C1961"/>
    <w:rsid w:val="004C1A82"/>
    <w:rsid w:val="004C1AB7"/>
    <w:rsid w:val="004C1B70"/>
    <w:rsid w:val="004C387A"/>
    <w:rsid w:val="004C3D4B"/>
    <w:rsid w:val="004C5DBC"/>
    <w:rsid w:val="004C6EE2"/>
    <w:rsid w:val="004C71C5"/>
    <w:rsid w:val="004D0408"/>
    <w:rsid w:val="004D1C5E"/>
    <w:rsid w:val="004D3D30"/>
    <w:rsid w:val="004D3D6F"/>
    <w:rsid w:val="004D464D"/>
    <w:rsid w:val="004D50E0"/>
    <w:rsid w:val="004D5B99"/>
    <w:rsid w:val="004D6828"/>
    <w:rsid w:val="004E16F5"/>
    <w:rsid w:val="004E691D"/>
    <w:rsid w:val="004E70CE"/>
    <w:rsid w:val="004F1511"/>
    <w:rsid w:val="004F196A"/>
    <w:rsid w:val="004F41A3"/>
    <w:rsid w:val="004F63E1"/>
    <w:rsid w:val="004F7B5B"/>
    <w:rsid w:val="00505235"/>
    <w:rsid w:val="005052F4"/>
    <w:rsid w:val="005055B1"/>
    <w:rsid w:val="00505930"/>
    <w:rsid w:val="0050609E"/>
    <w:rsid w:val="0050618C"/>
    <w:rsid w:val="005113CA"/>
    <w:rsid w:val="00511758"/>
    <w:rsid w:val="00514D19"/>
    <w:rsid w:val="00516FD5"/>
    <w:rsid w:val="005173DA"/>
    <w:rsid w:val="00520C33"/>
    <w:rsid w:val="00523C06"/>
    <w:rsid w:val="00524E78"/>
    <w:rsid w:val="00525CC6"/>
    <w:rsid w:val="00527607"/>
    <w:rsid w:val="00527BF5"/>
    <w:rsid w:val="00532B9C"/>
    <w:rsid w:val="005332DD"/>
    <w:rsid w:val="00533883"/>
    <w:rsid w:val="00534135"/>
    <w:rsid w:val="005400CD"/>
    <w:rsid w:val="00541DC6"/>
    <w:rsid w:val="00546835"/>
    <w:rsid w:val="00546A9B"/>
    <w:rsid w:val="005477D0"/>
    <w:rsid w:val="00547A73"/>
    <w:rsid w:val="00550577"/>
    <w:rsid w:val="00550622"/>
    <w:rsid w:val="00550E34"/>
    <w:rsid w:val="0055135A"/>
    <w:rsid w:val="005518BE"/>
    <w:rsid w:val="005519F1"/>
    <w:rsid w:val="00554334"/>
    <w:rsid w:val="00554D7C"/>
    <w:rsid w:val="005569C6"/>
    <w:rsid w:val="00556FA7"/>
    <w:rsid w:val="005574FA"/>
    <w:rsid w:val="0055767E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07D5"/>
    <w:rsid w:val="00571422"/>
    <w:rsid w:val="0057510D"/>
    <w:rsid w:val="005801EE"/>
    <w:rsid w:val="00580739"/>
    <w:rsid w:val="005818B8"/>
    <w:rsid w:val="00581BB5"/>
    <w:rsid w:val="00583FFB"/>
    <w:rsid w:val="005859A3"/>
    <w:rsid w:val="00586175"/>
    <w:rsid w:val="00587918"/>
    <w:rsid w:val="005879FB"/>
    <w:rsid w:val="00587F67"/>
    <w:rsid w:val="005904F3"/>
    <w:rsid w:val="005908E9"/>
    <w:rsid w:val="00591118"/>
    <w:rsid w:val="00592174"/>
    <w:rsid w:val="005967E7"/>
    <w:rsid w:val="0059706B"/>
    <w:rsid w:val="0059738E"/>
    <w:rsid w:val="005A0855"/>
    <w:rsid w:val="005A1A79"/>
    <w:rsid w:val="005A42BD"/>
    <w:rsid w:val="005A6846"/>
    <w:rsid w:val="005A791C"/>
    <w:rsid w:val="005B372B"/>
    <w:rsid w:val="005B5EE7"/>
    <w:rsid w:val="005C001C"/>
    <w:rsid w:val="005C1C6F"/>
    <w:rsid w:val="005C2A6C"/>
    <w:rsid w:val="005C4064"/>
    <w:rsid w:val="005C5730"/>
    <w:rsid w:val="005C5FAD"/>
    <w:rsid w:val="005C6696"/>
    <w:rsid w:val="005C73F3"/>
    <w:rsid w:val="005D196D"/>
    <w:rsid w:val="005D19D4"/>
    <w:rsid w:val="005D1CB8"/>
    <w:rsid w:val="005D2650"/>
    <w:rsid w:val="005D35BB"/>
    <w:rsid w:val="005D38AC"/>
    <w:rsid w:val="005D4040"/>
    <w:rsid w:val="005D4430"/>
    <w:rsid w:val="005E0081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5445"/>
    <w:rsid w:val="005F6642"/>
    <w:rsid w:val="005F69DB"/>
    <w:rsid w:val="0060191C"/>
    <w:rsid w:val="00603D46"/>
    <w:rsid w:val="0060502A"/>
    <w:rsid w:val="0060536C"/>
    <w:rsid w:val="006054D8"/>
    <w:rsid w:val="00606D52"/>
    <w:rsid w:val="00607C65"/>
    <w:rsid w:val="00610143"/>
    <w:rsid w:val="006101B1"/>
    <w:rsid w:val="00610C2F"/>
    <w:rsid w:val="006118C4"/>
    <w:rsid w:val="00612526"/>
    <w:rsid w:val="00612FD7"/>
    <w:rsid w:val="00614AE8"/>
    <w:rsid w:val="0061522B"/>
    <w:rsid w:val="0061539D"/>
    <w:rsid w:val="0061583B"/>
    <w:rsid w:val="00615ADD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6310"/>
    <w:rsid w:val="0063707B"/>
    <w:rsid w:val="006378A2"/>
    <w:rsid w:val="00637E6E"/>
    <w:rsid w:val="006402BD"/>
    <w:rsid w:val="006408F0"/>
    <w:rsid w:val="006410D6"/>
    <w:rsid w:val="00641180"/>
    <w:rsid w:val="006411A5"/>
    <w:rsid w:val="00641221"/>
    <w:rsid w:val="00642B45"/>
    <w:rsid w:val="00642CAA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639E"/>
    <w:rsid w:val="0065777B"/>
    <w:rsid w:val="00661780"/>
    <w:rsid w:val="00663D7F"/>
    <w:rsid w:val="00663FED"/>
    <w:rsid w:val="00666197"/>
    <w:rsid w:val="00667F99"/>
    <w:rsid w:val="006709EA"/>
    <w:rsid w:val="006719DE"/>
    <w:rsid w:val="00673C97"/>
    <w:rsid w:val="00674566"/>
    <w:rsid w:val="006746B1"/>
    <w:rsid w:val="006747D7"/>
    <w:rsid w:val="0067747E"/>
    <w:rsid w:val="006808E8"/>
    <w:rsid w:val="00682D1D"/>
    <w:rsid w:val="00682FE2"/>
    <w:rsid w:val="00684284"/>
    <w:rsid w:val="00684579"/>
    <w:rsid w:val="00684A4A"/>
    <w:rsid w:val="00686750"/>
    <w:rsid w:val="00686CBD"/>
    <w:rsid w:val="00686CC5"/>
    <w:rsid w:val="0068700B"/>
    <w:rsid w:val="00693140"/>
    <w:rsid w:val="00693C8B"/>
    <w:rsid w:val="0069559D"/>
    <w:rsid w:val="00695D67"/>
    <w:rsid w:val="00696F8C"/>
    <w:rsid w:val="0069700C"/>
    <w:rsid w:val="00697037"/>
    <w:rsid w:val="00697801"/>
    <w:rsid w:val="006A02AB"/>
    <w:rsid w:val="006A074F"/>
    <w:rsid w:val="006A22EC"/>
    <w:rsid w:val="006A2534"/>
    <w:rsid w:val="006A54E3"/>
    <w:rsid w:val="006A55D7"/>
    <w:rsid w:val="006A71F6"/>
    <w:rsid w:val="006A7AD1"/>
    <w:rsid w:val="006A7BB7"/>
    <w:rsid w:val="006B20CA"/>
    <w:rsid w:val="006B30EA"/>
    <w:rsid w:val="006B440B"/>
    <w:rsid w:val="006B5189"/>
    <w:rsid w:val="006B5ED1"/>
    <w:rsid w:val="006C09DE"/>
    <w:rsid w:val="006C1055"/>
    <w:rsid w:val="006C3E9D"/>
    <w:rsid w:val="006C44B9"/>
    <w:rsid w:val="006C4FA4"/>
    <w:rsid w:val="006C51D6"/>
    <w:rsid w:val="006C6552"/>
    <w:rsid w:val="006C67DC"/>
    <w:rsid w:val="006C7D91"/>
    <w:rsid w:val="006C7FED"/>
    <w:rsid w:val="006D0C85"/>
    <w:rsid w:val="006D12A2"/>
    <w:rsid w:val="006D2ED9"/>
    <w:rsid w:val="006D4052"/>
    <w:rsid w:val="006D425B"/>
    <w:rsid w:val="006D6F56"/>
    <w:rsid w:val="006D7D80"/>
    <w:rsid w:val="006E1796"/>
    <w:rsid w:val="006E17AC"/>
    <w:rsid w:val="006E1C1E"/>
    <w:rsid w:val="006E24C6"/>
    <w:rsid w:val="006E305A"/>
    <w:rsid w:val="006E32F6"/>
    <w:rsid w:val="006E52F9"/>
    <w:rsid w:val="006E60D8"/>
    <w:rsid w:val="006E60E5"/>
    <w:rsid w:val="006F0B83"/>
    <w:rsid w:val="006F4FEA"/>
    <w:rsid w:val="006F76C2"/>
    <w:rsid w:val="00701836"/>
    <w:rsid w:val="00701987"/>
    <w:rsid w:val="00701F70"/>
    <w:rsid w:val="00702650"/>
    <w:rsid w:val="00703424"/>
    <w:rsid w:val="007062E3"/>
    <w:rsid w:val="00706936"/>
    <w:rsid w:val="0070769C"/>
    <w:rsid w:val="00710863"/>
    <w:rsid w:val="00710E06"/>
    <w:rsid w:val="00713F12"/>
    <w:rsid w:val="00715914"/>
    <w:rsid w:val="00715FC2"/>
    <w:rsid w:val="00716CC2"/>
    <w:rsid w:val="0071759D"/>
    <w:rsid w:val="0072079B"/>
    <w:rsid w:val="00722184"/>
    <w:rsid w:val="007229D7"/>
    <w:rsid w:val="00723D1D"/>
    <w:rsid w:val="0072401B"/>
    <w:rsid w:val="00724474"/>
    <w:rsid w:val="0072545D"/>
    <w:rsid w:val="007269A0"/>
    <w:rsid w:val="00727620"/>
    <w:rsid w:val="00730268"/>
    <w:rsid w:val="00730EDD"/>
    <w:rsid w:val="00731710"/>
    <w:rsid w:val="00734C7C"/>
    <w:rsid w:val="0073535F"/>
    <w:rsid w:val="00736FD6"/>
    <w:rsid w:val="0073714D"/>
    <w:rsid w:val="00737F17"/>
    <w:rsid w:val="0074264B"/>
    <w:rsid w:val="00743134"/>
    <w:rsid w:val="0074415C"/>
    <w:rsid w:val="00745DA9"/>
    <w:rsid w:val="00746790"/>
    <w:rsid w:val="0074696F"/>
    <w:rsid w:val="00746DFC"/>
    <w:rsid w:val="00747BD5"/>
    <w:rsid w:val="007512D0"/>
    <w:rsid w:val="0075223F"/>
    <w:rsid w:val="00752BAB"/>
    <w:rsid w:val="00752DCE"/>
    <w:rsid w:val="00753727"/>
    <w:rsid w:val="0075479B"/>
    <w:rsid w:val="00755404"/>
    <w:rsid w:val="00755676"/>
    <w:rsid w:val="00760E65"/>
    <w:rsid w:val="00763693"/>
    <w:rsid w:val="00763B07"/>
    <w:rsid w:val="00763D41"/>
    <w:rsid w:val="00766CD4"/>
    <w:rsid w:val="007704C1"/>
    <w:rsid w:val="0077122E"/>
    <w:rsid w:val="0077147D"/>
    <w:rsid w:val="00771E33"/>
    <w:rsid w:val="007814A1"/>
    <w:rsid w:val="00782D7E"/>
    <w:rsid w:val="007839C1"/>
    <w:rsid w:val="00786C6C"/>
    <w:rsid w:val="00790072"/>
    <w:rsid w:val="00791FB2"/>
    <w:rsid w:val="00792569"/>
    <w:rsid w:val="007936E5"/>
    <w:rsid w:val="00793A96"/>
    <w:rsid w:val="00795408"/>
    <w:rsid w:val="00796968"/>
    <w:rsid w:val="0079755F"/>
    <w:rsid w:val="007A29C5"/>
    <w:rsid w:val="007A3517"/>
    <w:rsid w:val="007A4B5B"/>
    <w:rsid w:val="007B0185"/>
    <w:rsid w:val="007B0A56"/>
    <w:rsid w:val="007B2DEC"/>
    <w:rsid w:val="007B4B9B"/>
    <w:rsid w:val="007B5C22"/>
    <w:rsid w:val="007B7493"/>
    <w:rsid w:val="007C425D"/>
    <w:rsid w:val="007C431E"/>
    <w:rsid w:val="007C7E77"/>
    <w:rsid w:val="007D2948"/>
    <w:rsid w:val="007D3CF3"/>
    <w:rsid w:val="007D40E6"/>
    <w:rsid w:val="007D5428"/>
    <w:rsid w:val="007D601E"/>
    <w:rsid w:val="007D6401"/>
    <w:rsid w:val="007D6720"/>
    <w:rsid w:val="007D76D3"/>
    <w:rsid w:val="007D777A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0DD0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2AA0"/>
    <w:rsid w:val="00822F09"/>
    <w:rsid w:val="008244D7"/>
    <w:rsid w:val="008252B3"/>
    <w:rsid w:val="00826339"/>
    <w:rsid w:val="00826661"/>
    <w:rsid w:val="00827664"/>
    <w:rsid w:val="008277BB"/>
    <w:rsid w:val="00831D40"/>
    <w:rsid w:val="00832306"/>
    <w:rsid w:val="00832530"/>
    <w:rsid w:val="0083491C"/>
    <w:rsid w:val="00834DFD"/>
    <w:rsid w:val="008366D9"/>
    <w:rsid w:val="00837B94"/>
    <w:rsid w:val="00837BC3"/>
    <w:rsid w:val="00840C66"/>
    <w:rsid w:val="0084152C"/>
    <w:rsid w:val="008417F4"/>
    <w:rsid w:val="008418F1"/>
    <w:rsid w:val="008434A1"/>
    <w:rsid w:val="00844A58"/>
    <w:rsid w:val="008471DD"/>
    <w:rsid w:val="0084766E"/>
    <w:rsid w:val="0084792D"/>
    <w:rsid w:val="00851EA5"/>
    <w:rsid w:val="00852591"/>
    <w:rsid w:val="00852F6D"/>
    <w:rsid w:val="008553FD"/>
    <w:rsid w:val="008554B0"/>
    <w:rsid w:val="0085551F"/>
    <w:rsid w:val="008555D3"/>
    <w:rsid w:val="00856761"/>
    <w:rsid w:val="008570B3"/>
    <w:rsid w:val="00857347"/>
    <w:rsid w:val="008573D5"/>
    <w:rsid w:val="00857C99"/>
    <w:rsid w:val="008625BD"/>
    <w:rsid w:val="008640E5"/>
    <w:rsid w:val="00864F21"/>
    <w:rsid w:val="00865499"/>
    <w:rsid w:val="0086627B"/>
    <w:rsid w:val="008670AA"/>
    <w:rsid w:val="0086721C"/>
    <w:rsid w:val="00867FFD"/>
    <w:rsid w:val="00870BCA"/>
    <w:rsid w:val="00870E00"/>
    <w:rsid w:val="00871C11"/>
    <w:rsid w:val="00876C41"/>
    <w:rsid w:val="008777D3"/>
    <w:rsid w:val="008810B3"/>
    <w:rsid w:val="0088304A"/>
    <w:rsid w:val="00883B03"/>
    <w:rsid w:val="0088505F"/>
    <w:rsid w:val="0088519A"/>
    <w:rsid w:val="00885EB9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03E6"/>
    <w:rsid w:val="008B5033"/>
    <w:rsid w:val="008B5B4F"/>
    <w:rsid w:val="008B7538"/>
    <w:rsid w:val="008C0E13"/>
    <w:rsid w:val="008C11EE"/>
    <w:rsid w:val="008C1A0E"/>
    <w:rsid w:val="008C2CAB"/>
    <w:rsid w:val="008C3395"/>
    <w:rsid w:val="008C346F"/>
    <w:rsid w:val="008C3CC7"/>
    <w:rsid w:val="008C5A60"/>
    <w:rsid w:val="008C5B2A"/>
    <w:rsid w:val="008D0E07"/>
    <w:rsid w:val="008D2438"/>
    <w:rsid w:val="008D2721"/>
    <w:rsid w:val="008D2B9B"/>
    <w:rsid w:val="008D4222"/>
    <w:rsid w:val="008D448D"/>
    <w:rsid w:val="008D48DD"/>
    <w:rsid w:val="008D5484"/>
    <w:rsid w:val="008D5B12"/>
    <w:rsid w:val="008D5E3B"/>
    <w:rsid w:val="008D7F50"/>
    <w:rsid w:val="008E114F"/>
    <w:rsid w:val="008E1E7F"/>
    <w:rsid w:val="008E31B6"/>
    <w:rsid w:val="008E6DE4"/>
    <w:rsid w:val="008E7A56"/>
    <w:rsid w:val="008E7C63"/>
    <w:rsid w:val="008F1A68"/>
    <w:rsid w:val="008F2780"/>
    <w:rsid w:val="008F2DEE"/>
    <w:rsid w:val="008F33FE"/>
    <w:rsid w:val="008F3A92"/>
    <w:rsid w:val="008F6928"/>
    <w:rsid w:val="008F71EA"/>
    <w:rsid w:val="00900F5C"/>
    <w:rsid w:val="0090278A"/>
    <w:rsid w:val="0090288D"/>
    <w:rsid w:val="009029A5"/>
    <w:rsid w:val="009079B2"/>
    <w:rsid w:val="00910A12"/>
    <w:rsid w:val="0091167C"/>
    <w:rsid w:val="0091247C"/>
    <w:rsid w:val="009136F9"/>
    <w:rsid w:val="00916274"/>
    <w:rsid w:val="009162AE"/>
    <w:rsid w:val="009167D2"/>
    <w:rsid w:val="00917AB1"/>
    <w:rsid w:val="0092016B"/>
    <w:rsid w:val="0092078E"/>
    <w:rsid w:val="00921161"/>
    <w:rsid w:val="00922765"/>
    <w:rsid w:val="00922F79"/>
    <w:rsid w:val="00923D04"/>
    <w:rsid w:val="00924154"/>
    <w:rsid w:val="00924749"/>
    <w:rsid w:val="0092599A"/>
    <w:rsid w:val="00926435"/>
    <w:rsid w:val="009302B0"/>
    <w:rsid w:val="00930D40"/>
    <w:rsid w:val="00931AF3"/>
    <w:rsid w:val="009320BE"/>
    <w:rsid w:val="0093245D"/>
    <w:rsid w:val="00932DF7"/>
    <w:rsid w:val="0093409E"/>
    <w:rsid w:val="00934A1D"/>
    <w:rsid w:val="00935F0C"/>
    <w:rsid w:val="00935FFF"/>
    <w:rsid w:val="00936873"/>
    <w:rsid w:val="00937630"/>
    <w:rsid w:val="00941A38"/>
    <w:rsid w:val="00942E5B"/>
    <w:rsid w:val="009436E9"/>
    <w:rsid w:val="00943DB0"/>
    <w:rsid w:val="009445C2"/>
    <w:rsid w:val="00945ABF"/>
    <w:rsid w:val="00946C11"/>
    <w:rsid w:val="009479BC"/>
    <w:rsid w:val="009502B2"/>
    <w:rsid w:val="00953BF5"/>
    <w:rsid w:val="0095432D"/>
    <w:rsid w:val="00954F6E"/>
    <w:rsid w:val="0095617E"/>
    <w:rsid w:val="009564D7"/>
    <w:rsid w:val="009571C4"/>
    <w:rsid w:val="0095730D"/>
    <w:rsid w:val="009573AE"/>
    <w:rsid w:val="00957A7B"/>
    <w:rsid w:val="00957C7E"/>
    <w:rsid w:val="009629F2"/>
    <w:rsid w:val="009636E0"/>
    <w:rsid w:val="00965D9A"/>
    <w:rsid w:val="00967C33"/>
    <w:rsid w:val="00970EA4"/>
    <w:rsid w:val="00971857"/>
    <w:rsid w:val="00973681"/>
    <w:rsid w:val="00974CF0"/>
    <w:rsid w:val="0097717F"/>
    <w:rsid w:val="009801B6"/>
    <w:rsid w:val="0098119E"/>
    <w:rsid w:val="00982153"/>
    <w:rsid w:val="009830F9"/>
    <w:rsid w:val="009836DF"/>
    <w:rsid w:val="00983C11"/>
    <w:rsid w:val="009867EF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4A52"/>
    <w:rsid w:val="009B59FA"/>
    <w:rsid w:val="009B5E88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A2"/>
    <w:rsid w:val="009D34D2"/>
    <w:rsid w:val="009D55DE"/>
    <w:rsid w:val="009D56B4"/>
    <w:rsid w:val="009E2755"/>
    <w:rsid w:val="009E3D2C"/>
    <w:rsid w:val="009E43C3"/>
    <w:rsid w:val="009E4670"/>
    <w:rsid w:val="009E47D7"/>
    <w:rsid w:val="009E50FD"/>
    <w:rsid w:val="009E5830"/>
    <w:rsid w:val="009E5A00"/>
    <w:rsid w:val="009E5D13"/>
    <w:rsid w:val="009E5FB2"/>
    <w:rsid w:val="009E61C0"/>
    <w:rsid w:val="009E7648"/>
    <w:rsid w:val="009F017C"/>
    <w:rsid w:val="009F0DD6"/>
    <w:rsid w:val="009F1081"/>
    <w:rsid w:val="009F2208"/>
    <w:rsid w:val="009F245B"/>
    <w:rsid w:val="009F37E9"/>
    <w:rsid w:val="009F3C30"/>
    <w:rsid w:val="009F4271"/>
    <w:rsid w:val="009F4ACA"/>
    <w:rsid w:val="009F6F14"/>
    <w:rsid w:val="009F70DB"/>
    <w:rsid w:val="009F7C7D"/>
    <w:rsid w:val="00A00529"/>
    <w:rsid w:val="00A01504"/>
    <w:rsid w:val="00A01773"/>
    <w:rsid w:val="00A0308C"/>
    <w:rsid w:val="00A05526"/>
    <w:rsid w:val="00A06558"/>
    <w:rsid w:val="00A06614"/>
    <w:rsid w:val="00A0689F"/>
    <w:rsid w:val="00A077D6"/>
    <w:rsid w:val="00A10B4B"/>
    <w:rsid w:val="00A12039"/>
    <w:rsid w:val="00A13577"/>
    <w:rsid w:val="00A14C60"/>
    <w:rsid w:val="00A15B50"/>
    <w:rsid w:val="00A16B99"/>
    <w:rsid w:val="00A20002"/>
    <w:rsid w:val="00A202CE"/>
    <w:rsid w:val="00A22B3D"/>
    <w:rsid w:val="00A2661C"/>
    <w:rsid w:val="00A27548"/>
    <w:rsid w:val="00A30E40"/>
    <w:rsid w:val="00A312A6"/>
    <w:rsid w:val="00A31AFC"/>
    <w:rsid w:val="00A32E38"/>
    <w:rsid w:val="00A34A3A"/>
    <w:rsid w:val="00A34AC3"/>
    <w:rsid w:val="00A34F42"/>
    <w:rsid w:val="00A35AC7"/>
    <w:rsid w:val="00A37CE5"/>
    <w:rsid w:val="00A404B1"/>
    <w:rsid w:val="00A411A5"/>
    <w:rsid w:val="00A41A44"/>
    <w:rsid w:val="00A434D9"/>
    <w:rsid w:val="00A44129"/>
    <w:rsid w:val="00A44FB7"/>
    <w:rsid w:val="00A46EC6"/>
    <w:rsid w:val="00A46FB9"/>
    <w:rsid w:val="00A47071"/>
    <w:rsid w:val="00A47363"/>
    <w:rsid w:val="00A5001F"/>
    <w:rsid w:val="00A51CEB"/>
    <w:rsid w:val="00A51E43"/>
    <w:rsid w:val="00A55A64"/>
    <w:rsid w:val="00A55AE2"/>
    <w:rsid w:val="00A61DE2"/>
    <w:rsid w:val="00A67182"/>
    <w:rsid w:val="00A67762"/>
    <w:rsid w:val="00A7295D"/>
    <w:rsid w:val="00A74701"/>
    <w:rsid w:val="00A753C9"/>
    <w:rsid w:val="00A75FF2"/>
    <w:rsid w:val="00A808AC"/>
    <w:rsid w:val="00A81B87"/>
    <w:rsid w:val="00A82A0E"/>
    <w:rsid w:val="00A82ADF"/>
    <w:rsid w:val="00A84F67"/>
    <w:rsid w:val="00A8598D"/>
    <w:rsid w:val="00A861F6"/>
    <w:rsid w:val="00A902DE"/>
    <w:rsid w:val="00A9156B"/>
    <w:rsid w:val="00A91FB2"/>
    <w:rsid w:val="00A925DA"/>
    <w:rsid w:val="00A95E52"/>
    <w:rsid w:val="00A96386"/>
    <w:rsid w:val="00A96AAA"/>
    <w:rsid w:val="00A96DC0"/>
    <w:rsid w:val="00A973BA"/>
    <w:rsid w:val="00AA1F05"/>
    <w:rsid w:val="00AA2CBC"/>
    <w:rsid w:val="00AA4CDC"/>
    <w:rsid w:val="00AA534C"/>
    <w:rsid w:val="00AA6393"/>
    <w:rsid w:val="00AA6D33"/>
    <w:rsid w:val="00AA6D42"/>
    <w:rsid w:val="00AA7178"/>
    <w:rsid w:val="00AA7D47"/>
    <w:rsid w:val="00AB118B"/>
    <w:rsid w:val="00AB191D"/>
    <w:rsid w:val="00AB3B2F"/>
    <w:rsid w:val="00AB3B34"/>
    <w:rsid w:val="00AB4374"/>
    <w:rsid w:val="00AB553C"/>
    <w:rsid w:val="00AB7823"/>
    <w:rsid w:val="00AB7E67"/>
    <w:rsid w:val="00AC0F37"/>
    <w:rsid w:val="00AC1CB6"/>
    <w:rsid w:val="00AC2E74"/>
    <w:rsid w:val="00AC37B2"/>
    <w:rsid w:val="00AC4B07"/>
    <w:rsid w:val="00AC4C9A"/>
    <w:rsid w:val="00AD1980"/>
    <w:rsid w:val="00AD323F"/>
    <w:rsid w:val="00AD414A"/>
    <w:rsid w:val="00AD419B"/>
    <w:rsid w:val="00AD452E"/>
    <w:rsid w:val="00AD45FB"/>
    <w:rsid w:val="00AD4C0F"/>
    <w:rsid w:val="00AD595E"/>
    <w:rsid w:val="00AD5DDA"/>
    <w:rsid w:val="00AD78AE"/>
    <w:rsid w:val="00AE1FC9"/>
    <w:rsid w:val="00AE26B0"/>
    <w:rsid w:val="00AE40A2"/>
    <w:rsid w:val="00AE481D"/>
    <w:rsid w:val="00AE737B"/>
    <w:rsid w:val="00AE7782"/>
    <w:rsid w:val="00AF0599"/>
    <w:rsid w:val="00AF319E"/>
    <w:rsid w:val="00AF3647"/>
    <w:rsid w:val="00AF5880"/>
    <w:rsid w:val="00AF69A6"/>
    <w:rsid w:val="00AF6B00"/>
    <w:rsid w:val="00AF6C48"/>
    <w:rsid w:val="00AF6F96"/>
    <w:rsid w:val="00AF75FB"/>
    <w:rsid w:val="00AF7D31"/>
    <w:rsid w:val="00B00435"/>
    <w:rsid w:val="00B00829"/>
    <w:rsid w:val="00B014D0"/>
    <w:rsid w:val="00B014D9"/>
    <w:rsid w:val="00B0158D"/>
    <w:rsid w:val="00B02A2E"/>
    <w:rsid w:val="00B04A30"/>
    <w:rsid w:val="00B062AD"/>
    <w:rsid w:val="00B06652"/>
    <w:rsid w:val="00B06C8B"/>
    <w:rsid w:val="00B06E25"/>
    <w:rsid w:val="00B075B0"/>
    <w:rsid w:val="00B07AD2"/>
    <w:rsid w:val="00B10FDF"/>
    <w:rsid w:val="00B110B4"/>
    <w:rsid w:val="00B125E0"/>
    <w:rsid w:val="00B16922"/>
    <w:rsid w:val="00B2055D"/>
    <w:rsid w:val="00B21A85"/>
    <w:rsid w:val="00B21C2D"/>
    <w:rsid w:val="00B2257C"/>
    <w:rsid w:val="00B225D6"/>
    <w:rsid w:val="00B23DA4"/>
    <w:rsid w:val="00B243FE"/>
    <w:rsid w:val="00B24829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51AE"/>
    <w:rsid w:val="00B52973"/>
    <w:rsid w:val="00B52EB1"/>
    <w:rsid w:val="00B5455D"/>
    <w:rsid w:val="00B551A8"/>
    <w:rsid w:val="00B55DEB"/>
    <w:rsid w:val="00B56B51"/>
    <w:rsid w:val="00B6121E"/>
    <w:rsid w:val="00B61A5C"/>
    <w:rsid w:val="00B62B2E"/>
    <w:rsid w:val="00B637D3"/>
    <w:rsid w:val="00B65510"/>
    <w:rsid w:val="00B65A10"/>
    <w:rsid w:val="00B66F4D"/>
    <w:rsid w:val="00B70D0E"/>
    <w:rsid w:val="00B71CC0"/>
    <w:rsid w:val="00B74786"/>
    <w:rsid w:val="00B751FA"/>
    <w:rsid w:val="00B757FD"/>
    <w:rsid w:val="00B76756"/>
    <w:rsid w:val="00B770CF"/>
    <w:rsid w:val="00B80F65"/>
    <w:rsid w:val="00B81556"/>
    <w:rsid w:val="00B82878"/>
    <w:rsid w:val="00B83205"/>
    <w:rsid w:val="00B832AE"/>
    <w:rsid w:val="00B83B50"/>
    <w:rsid w:val="00B85596"/>
    <w:rsid w:val="00B85C83"/>
    <w:rsid w:val="00B8797E"/>
    <w:rsid w:val="00B90965"/>
    <w:rsid w:val="00B92E82"/>
    <w:rsid w:val="00B93F30"/>
    <w:rsid w:val="00B94A70"/>
    <w:rsid w:val="00B94B25"/>
    <w:rsid w:val="00B94D41"/>
    <w:rsid w:val="00B958A6"/>
    <w:rsid w:val="00B96FBF"/>
    <w:rsid w:val="00BA1537"/>
    <w:rsid w:val="00BA2636"/>
    <w:rsid w:val="00BA6755"/>
    <w:rsid w:val="00BA7DA6"/>
    <w:rsid w:val="00BB2228"/>
    <w:rsid w:val="00BB349D"/>
    <w:rsid w:val="00BB5110"/>
    <w:rsid w:val="00BB514E"/>
    <w:rsid w:val="00BB67C6"/>
    <w:rsid w:val="00BC0793"/>
    <w:rsid w:val="00BC092A"/>
    <w:rsid w:val="00BC2E11"/>
    <w:rsid w:val="00BC33F8"/>
    <w:rsid w:val="00BC4174"/>
    <w:rsid w:val="00BC61FC"/>
    <w:rsid w:val="00BC7A11"/>
    <w:rsid w:val="00BD30B2"/>
    <w:rsid w:val="00BD3C25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2CE2"/>
    <w:rsid w:val="00BF321E"/>
    <w:rsid w:val="00BF4E44"/>
    <w:rsid w:val="00BF5197"/>
    <w:rsid w:val="00BF602D"/>
    <w:rsid w:val="00BF6CE5"/>
    <w:rsid w:val="00BF7B4F"/>
    <w:rsid w:val="00C00218"/>
    <w:rsid w:val="00C01305"/>
    <w:rsid w:val="00C01849"/>
    <w:rsid w:val="00C049BD"/>
    <w:rsid w:val="00C0532A"/>
    <w:rsid w:val="00C05F9F"/>
    <w:rsid w:val="00C06CF0"/>
    <w:rsid w:val="00C07AB8"/>
    <w:rsid w:val="00C07D01"/>
    <w:rsid w:val="00C11209"/>
    <w:rsid w:val="00C11FEA"/>
    <w:rsid w:val="00C124C6"/>
    <w:rsid w:val="00C12D85"/>
    <w:rsid w:val="00C1340D"/>
    <w:rsid w:val="00C14AF9"/>
    <w:rsid w:val="00C152AD"/>
    <w:rsid w:val="00C15BD1"/>
    <w:rsid w:val="00C1651C"/>
    <w:rsid w:val="00C16799"/>
    <w:rsid w:val="00C167D0"/>
    <w:rsid w:val="00C17354"/>
    <w:rsid w:val="00C177A0"/>
    <w:rsid w:val="00C221B1"/>
    <w:rsid w:val="00C232C0"/>
    <w:rsid w:val="00C236E0"/>
    <w:rsid w:val="00C23CA1"/>
    <w:rsid w:val="00C23F3D"/>
    <w:rsid w:val="00C245ED"/>
    <w:rsid w:val="00C258E4"/>
    <w:rsid w:val="00C25FEE"/>
    <w:rsid w:val="00C264B0"/>
    <w:rsid w:val="00C265D7"/>
    <w:rsid w:val="00C314EE"/>
    <w:rsid w:val="00C31793"/>
    <w:rsid w:val="00C31987"/>
    <w:rsid w:val="00C32AC9"/>
    <w:rsid w:val="00C34EDE"/>
    <w:rsid w:val="00C373FE"/>
    <w:rsid w:val="00C4329A"/>
    <w:rsid w:val="00C445E7"/>
    <w:rsid w:val="00C45687"/>
    <w:rsid w:val="00C45730"/>
    <w:rsid w:val="00C45A45"/>
    <w:rsid w:val="00C47CCD"/>
    <w:rsid w:val="00C50174"/>
    <w:rsid w:val="00C504B1"/>
    <w:rsid w:val="00C5213B"/>
    <w:rsid w:val="00C52AF1"/>
    <w:rsid w:val="00C53062"/>
    <w:rsid w:val="00C53638"/>
    <w:rsid w:val="00C5376E"/>
    <w:rsid w:val="00C541C4"/>
    <w:rsid w:val="00C54255"/>
    <w:rsid w:val="00C55BA4"/>
    <w:rsid w:val="00C57E9A"/>
    <w:rsid w:val="00C62E0E"/>
    <w:rsid w:val="00C63817"/>
    <w:rsid w:val="00C64ACC"/>
    <w:rsid w:val="00C6573A"/>
    <w:rsid w:val="00C66CC4"/>
    <w:rsid w:val="00C70D7F"/>
    <w:rsid w:val="00C715CB"/>
    <w:rsid w:val="00C7209A"/>
    <w:rsid w:val="00C721BC"/>
    <w:rsid w:val="00C7251F"/>
    <w:rsid w:val="00C7752F"/>
    <w:rsid w:val="00C77BDE"/>
    <w:rsid w:val="00C77C78"/>
    <w:rsid w:val="00C801D0"/>
    <w:rsid w:val="00C804DA"/>
    <w:rsid w:val="00C80EA5"/>
    <w:rsid w:val="00C80FCB"/>
    <w:rsid w:val="00C814C8"/>
    <w:rsid w:val="00C819D0"/>
    <w:rsid w:val="00C81B6C"/>
    <w:rsid w:val="00C8206B"/>
    <w:rsid w:val="00C86351"/>
    <w:rsid w:val="00C86511"/>
    <w:rsid w:val="00C87165"/>
    <w:rsid w:val="00C874D2"/>
    <w:rsid w:val="00C87663"/>
    <w:rsid w:val="00C9168E"/>
    <w:rsid w:val="00C930E0"/>
    <w:rsid w:val="00C937F4"/>
    <w:rsid w:val="00C93855"/>
    <w:rsid w:val="00C94ADE"/>
    <w:rsid w:val="00C96464"/>
    <w:rsid w:val="00CA464D"/>
    <w:rsid w:val="00CA538C"/>
    <w:rsid w:val="00CA54B4"/>
    <w:rsid w:val="00CA70EC"/>
    <w:rsid w:val="00CA7555"/>
    <w:rsid w:val="00CB275A"/>
    <w:rsid w:val="00CB2FA0"/>
    <w:rsid w:val="00CB5825"/>
    <w:rsid w:val="00CB5C91"/>
    <w:rsid w:val="00CB6330"/>
    <w:rsid w:val="00CB7BDD"/>
    <w:rsid w:val="00CC0829"/>
    <w:rsid w:val="00CC1934"/>
    <w:rsid w:val="00CC1B4D"/>
    <w:rsid w:val="00CC2405"/>
    <w:rsid w:val="00CC28F1"/>
    <w:rsid w:val="00CC4239"/>
    <w:rsid w:val="00CC46EC"/>
    <w:rsid w:val="00CC7174"/>
    <w:rsid w:val="00CC7B2B"/>
    <w:rsid w:val="00CD024A"/>
    <w:rsid w:val="00CD0F34"/>
    <w:rsid w:val="00CD145E"/>
    <w:rsid w:val="00CD1C44"/>
    <w:rsid w:val="00CD28D1"/>
    <w:rsid w:val="00CD2D10"/>
    <w:rsid w:val="00CD40C8"/>
    <w:rsid w:val="00CD43A6"/>
    <w:rsid w:val="00CD4785"/>
    <w:rsid w:val="00CD598B"/>
    <w:rsid w:val="00CE091A"/>
    <w:rsid w:val="00CE0E7A"/>
    <w:rsid w:val="00CE10A1"/>
    <w:rsid w:val="00CE19F7"/>
    <w:rsid w:val="00CE1AE4"/>
    <w:rsid w:val="00CE2A1C"/>
    <w:rsid w:val="00CE469A"/>
    <w:rsid w:val="00CE4940"/>
    <w:rsid w:val="00CF01EB"/>
    <w:rsid w:val="00CF06CF"/>
    <w:rsid w:val="00CF1A7E"/>
    <w:rsid w:val="00CF1BC0"/>
    <w:rsid w:val="00CF233B"/>
    <w:rsid w:val="00CF28B7"/>
    <w:rsid w:val="00CF39CC"/>
    <w:rsid w:val="00CF3B0F"/>
    <w:rsid w:val="00CF422F"/>
    <w:rsid w:val="00CF5340"/>
    <w:rsid w:val="00CF64E5"/>
    <w:rsid w:val="00CF7633"/>
    <w:rsid w:val="00CF7FB7"/>
    <w:rsid w:val="00D0202A"/>
    <w:rsid w:val="00D02E83"/>
    <w:rsid w:val="00D055F1"/>
    <w:rsid w:val="00D0561B"/>
    <w:rsid w:val="00D058D6"/>
    <w:rsid w:val="00D05F55"/>
    <w:rsid w:val="00D062B4"/>
    <w:rsid w:val="00D1289B"/>
    <w:rsid w:val="00D12A40"/>
    <w:rsid w:val="00D12CA8"/>
    <w:rsid w:val="00D13D95"/>
    <w:rsid w:val="00D1475F"/>
    <w:rsid w:val="00D155E0"/>
    <w:rsid w:val="00D1653A"/>
    <w:rsid w:val="00D17DF2"/>
    <w:rsid w:val="00D21550"/>
    <w:rsid w:val="00D222AD"/>
    <w:rsid w:val="00D2240A"/>
    <w:rsid w:val="00D2263A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37FE9"/>
    <w:rsid w:val="00D4012B"/>
    <w:rsid w:val="00D4065E"/>
    <w:rsid w:val="00D420F4"/>
    <w:rsid w:val="00D4240C"/>
    <w:rsid w:val="00D427F0"/>
    <w:rsid w:val="00D43C23"/>
    <w:rsid w:val="00D46C21"/>
    <w:rsid w:val="00D4756A"/>
    <w:rsid w:val="00D525A8"/>
    <w:rsid w:val="00D52ACF"/>
    <w:rsid w:val="00D53787"/>
    <w:rsid w:val="00D539AF"/>
    <w:rsid w:val="00D5468C"/>
    <w:rsid w:val="00D558C8"/>
    <w:rsid w:val="00D56DA9"/>
    <w:rsid w:val="00D577C7"/>
    <w:rsid w:val="00D624EC"/>
    <w:rsid w:val="00D625D4"/>
    <w:rsid w:val="00D631B2"/>
    <w:rsid w:val="00D64261"/>
    <w:rsid w:val="00D6520A"/>
    <w:rsid w:val="00D66692"/>
    <w:rsid w:val="00D66995"/>
    <w:rsid w:val="00D66D22"/>
    <w:rsid w:val="00D66D96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0E9E"/>
    <w:rsid w:val="00D82A79"/>
    <w:rsid w:val="00D82E6D"/>
    <w:rsid w:val="00D84033"/>
    <w:rsid w:val="00D8426C"/>
    <w:rsid w:val="00D86106"/>
    <w:rsid w:val="00D90392"/>
    <w:rsid w:val="00D914A3"/>
    <w:rsid w:val="00D92A92"/>
    <w:rsid w:val="00D946C1"/>
    <w:rsid w:val="00D95177"/>
    <w:rsid w:val="00D9548A"/>
    <w:rsid w:val="00DA1557"/>
    <w:rsid w:val="00DA179D"/>
    <w:rsid w:val="00DA19B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53F"/>
    <w:rsid w:val="00DB1636"/>
    <w:rsid w:val="00DB21ED"/>
    <w:rsid w:val="00DB2C28"/>
    <w:rsid w:val="00DB3890"/>
    <w:rsid w:val="00DB4349"/>
    <w:rsid w:val="00DB6C33"/>
    <w:rsid w:val="00DB75FF"/>
    <w:rsid w:val="00DC2AAE"/>
    <w:rsid w:val="00DC2BEC"/>
    <w:rsid w:val="00DC2CB7"/>
    <w:rsid w:val="00DC3888"/>
    <w:rsid w:val="00DC440B"/>
    <w:rsid w:val="00DC46E4"/>
    <w:rsid w:val="00DC4A24"/>
    <w:rsid w:val="00DC57AF"/>
    <w:rsid w:val="00DC7F92"/>
    <w:rsid w:val="00DD010C"/>
    <w:rsid w:val="00DD10A4"/>
    <w:rsid w:val="00DD1D64"/>
    <w:rsid w:val="00DD268D"/>
    <w:rsid w:val="00DD33B8"/>
    <w:rsid w:val="00DD3E4C"/>
    <w:rsid w:val="00DD49B7"/>
    <w:rsid w:val="00DD502C"/>
    <w:rsid w:val="00DD5EF4"/>
    <w:rsid w:val="00DD5FC4"/>
    <w:rsid w:val="00DD7120"/>
    <w:rsid w:val="00DD7C63"/>
    <w:rsid w:val="00DE0C52"/>
    <w:rsid w:val="00DE1EB8"/>
    <w:rsid w:val="00DE5A20"/>
    <w:rsid w:val="00DE691C"/>
    <w:rsid w:val="00DE7114"/>
    <w:rsid w:val="00DF0811"/>
    <w:rsid w:val="00DF0FE2"/>
    <w:rsid w:val="00DF13F2"/>
    <w:rsid w:val="00DF24EB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4EF9"/>
    <w:rsid w:val="00E169AA"/>
    <w:rsid w:val="00E16D8E"/>
    <w:rsid w:val="00E209B7"/>
    <w:rsid w:val="00E20C0F"/>
    <w:rsid w:val="00E2458B"/>
    <w:rsid w:val="00E2468A"/>
    <w:rsid w:val="00E31719"/>
    <w:rsid w:val="00E32DAA"/>
    <w:rsid w:val="00E33438"/>
    <w:rsid w:val="00E33D63"/>
    <w:rsid w:val="00E34431"/>
    <w:rsid w:val="00E34915"/>
    <w:rsid w:val="00E36E4C"/>
    <w:rsid w:val="00E3769D"/>
    <w:rsid w:val="00E4022E"/>
    <w:rsid w:val="00E43487"/>
    <w:rsid w:val="00E4488A"/>
    <w:rsid w:val="00E44AFA"/>
    <w:rsid w:val="00E459A3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672B5"/>
    <w:rsid w:val="00E71C76"/>
    <w:rsid w:val="00E723A2"/>
    <w:rsid w:val="00E73C04"/>
    <w:rsid w:val="00E73C28"/>
    <w:rsid w:val="00E74D40"/>
    <w:rsid w:val="00E74DF7"/>
    <w:rsid w:val="00E75A3D"/>
    <w:rsid w:val="00E75F29"/>
    <w:rsid w:val="00E762C6"/>
    <w:rsid w:val="00E7766F"/>
    <w:rsid w:val="00E77ABB"/>
    <w:rsid w:val="00E77B57"/>
    <w:rsid w:val="00E81D99"/>
    <w:rsid w:val="00E824DD"/>
    <w:rsid w:val="00E82B9C"/>
    <w:rsid w:val="00E82EA8"/>
    <w:rsid w:val="00E83912"/>
    <w:rsid w:val="00E845BA"/>
    <w:rsid w:val="00E86AAD"/>
    <w:rsid w:val="00E8762A"/>
    <w:rsid w:val="00E903DB"/>
    <w:rsid w:val="00E90EAE"/>
    <w:rsid w:val="00E9196B"/>
    <w:rsid w:val="00E92812"/>
    <w:rsid w:val="00E92924"/>
    <w:rsid w:val="00E943BD"/>
    <w:rsid w:val="00E954F5"/>
    <w:rsid w:val="00E95831"/>
    <w:rsid w:val="00EA186E"/>
    <w:rsid w:val="00EA4BD3"/>
    <w:rsid w:val="00EA56F0"/>
    <w:rsid w:val="00EA5F8F"/>
    <w:rsid w:val="00EA6423"/>
    <w:rsid w:val="00EB214B"/>
    <w:rsid w:val="00EB2D50"/>
    <w:rsid w:val="00EB30B4"/>
    <w:rsid w:val="00EB6AC4"/>
    <w:rsid w:val="00EB7428"/>
    <w:rsid w:val="00EC0025"/>
    <w:rsid w:val="00EC060D"/>
    <w:rsid w:val="00EC1380"/>
    <w:rsid w:val="00EC1463"/>
    <w:rsid w:val="00EC3E6A"/>
    <w:rsid w:val="00EC456D"/>
    <w:rsid w:val="00EC5027"/>
    <w:rsid w:val="00EC5E32"/>
    <w:rsid w:val="00EC6FA6"/>
    <w:rsid w:val="00EC7ADC"/>
    <w:rsid w:val="00ED0A42"/>
    <w:rsid w:val="00ED2D8B"/>
    <w:rsid w:val="00ED3981"/>
    <w:rsid w:val="00ED40B7"/>
    <w:rsid w:val="00ED42A7"/>
    <w:rsid w:val="00ED51FC"/>
    <w:rsid w:val="00ED5E55"/>
    <w:rsid w:val="00ED7F7F"/>
    <w:rsid w:val="00EE0626"/>
    <w:rsid w:val="00EE120F"/>
    <w:rsid w:val="00EF0C73"/>
    <w:rsid w:val="00EF0C76"/>
    <w:rsid w:val="00EF349D"/>
    <w:rsid w:val="00EF36CB"/>
    <w:rsid w:val="00EF5129"/>
    <w:rsid w:val="00EF56B2"/>
    <w:rsid w:val="00EF5961"/>
    <w:rsid w:val="00EF5F2E"/>
    <w:rsid w:val="00EF6195"/>
    <w:rsid w:val="00EF6B71"/>
    <w:rsid w:val="00F010A9"/>
    <w:rsid w:val="00F02A78"/>
    <w:rsid w:val="00F0347B"/>
    <w:rsid w:val="00F119E2"/>
    <w:rsid w:val="00F11AA2"/>
    <w:rsid w:val="00F124F1"/>
    <w:rsid w:val="00F13393"/>
    <w:rsid w:val="00F144F4"/>
    <w:rsid w:val="00F156AC"/>
    <w:rsid w:val="00F21CAD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126"/>
    <w:rsid w:val="00F37431"/>
    <w:rsid w:val="00F42D71"/>
    <w:rsid w:val="00F430ED"/>
    <w:rsid w:val="00F444FD"/>
    <w:rsid w:val="00F45AAC"/>
    <w:rsid w:val="00F46624"/>
    <w:rsid w:val="00F46D96"/>
    <w:rsid w:val="00F543E7"/>
    <w:rsid w:val="00F5715D"/>
    <w:rsid w:val="00F57252"/>
    <w:rsid w:val="00F57293"/>
    <w:rsid w:val="00F57454"/>
    <w:rsid w:val="00F57A80"/>
    <w:rsid w:val="00F57D61"/>
    <w:rsid w:val="00F61B11"/>
    <w:rsid w:val="00F62C5D"/>
    <w:rsid w:val="00F62DC7"/>
    <w:rsid w:val="00F63D61"/>
    <w:rsid w:val="00F653FE"/>
    <w:rsid w:val="00F65579"/>
    <w:rsid w:val="00F71588"/>
    <w:rsid w:val="00F721EB"/>
    <w:rsid w:val="00F723C9"/>
    <w:rsid w:val="00F72AD8"/>
    <w:rsid w:val="00F72B09"/>
    <w:rsid w:val="00F72B7B"/>
    <w:rsid w:val="00F72BD9"/>
    <w:rsid w:val="00F73710"/>
    <w:rsid w:val="00F73DF3"/>
    <w:rsid w:val="00F74EFD"/>
    <w:rsid w:val="00F75858"/>
    <w:rsid w:val="00F769D3"/>
    <w:rsid w:val="00F76B72"/>
    <w:rsid w:val="00F80519"/>
    <w:rsid w:val="00F83782"/>
    <w:rsid w:val="00F83B5F"/>
    <w:rsid w:val="00F84F15"/>
    <w:rsid w:val="00F8504B"/>
    <w:rsid w:val="00F860B3"/>
    <w:rsid w:val="00F87A76"/>
    <w:rsid w:val="00F90137"/>
    <w:rsid w:val="00F90ADA"/>
    <w:rsid w:val="00F94DD7"/>
    <w:rsid w:val="00F96829"/>
    <w:rsid w:val="00F97D82"/>
    <w:rsid w:val="00FA18CD"/>
    <w:rsid w:val="00FA1A57"/>
    <w:rsid w:val="00FA2089"/>
    <w:rsid w:val="00FA2380"/>
    <w:rsid w:val="00FA240F"/>
    <w:rsid w:val="00FA3B97"/>
    <w:rsid w:val="00FA3F21"/>
    <w:rsid w:val="00FA410E"/>
    <w:rsid w:val="00FA4839"/>
    <w:rsid w:val="00FA5543"/>
    <w:rsid w:val="00FA562E"/>
    <w:rsid w:val="00FA6217"/>
    <w:rsid w:val="00FA6901"/>
    <w:rsid w:val="00FA6BAD"/>
    <w:rsid w:val="00FB16C9"/>
    <w:rsid w:val="00FB19CA"/>
    <w:rsid w:val="00FB2FF5"/>
    <w:rsid w:val="00FB3E9E"/>
    <w:rsid w:val="00FB52C1"/>
    <w:rsid w:val="00FB5756"/>
    <w:rsid w:val="00FB5AF7"/>
    <w:rsid w:val="00FB6CBF"/>
    <w:rsid w:val="00FB6FA7"/>
    <w:rsid w:val="00FB7A1E"/>
    <w:rsid w:val="00FC1608"/>
    <w:rsid w:val="00FC18DC"/>
    <w:rsid w:val="00FC2BEC"/>
    <w:rsid w:val="00FC2C5F"/>
    <w:rsid w:val="00FC32D3"/>
    <w:rsid w:val="00FC3DC3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B86"/>
    <w:rsid w:val="00FE1F09"/>
    <w:rsid w:val="00FE2C3C"/>
    <w:rsid w:val="00FE39FA"/>
    <w:rsid w:val="00FE43F1"/>
    <w:rsid w:val="00FE44E3"/>
    <w:rsid w:val="00FF038A"/>
    <w:rsid w:val="00FF059F"/>
    <w:rsid w:val="00FF09AD"/>
    <w:rsid w:val="00FF1B9C"/>
    <w:rsid w:val="00FF1EB5"/>
    <w:rsid w:val="00FF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DB114A"/>
  <w15:docId w15:val="{78E90791-2D4F-4B44-A3DD-F1669D9D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1D64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76B72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76B72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76B7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F76B72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76B72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76B72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76B72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76B72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76B72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76B72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76B72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76B72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76B72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76B72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76B72"/>
    <w:rPr>
      <w:i/>
    </w:rPr>
  </w:style>
  <w:style w:type="paragraph" w:customStyle="1" w:styleId="Mdeck4textlrindent">
    <w:name w:val="M_deck_4_text_lr_indent"/>
    <w:basedOn w:val="Mdeck4text"/>
    <w:qFormat/>
    <w:rsid w:val="00F76B72"/>
    <w:pPr>
      <w:spacing w:before="120" w:after="120" w:line="260" w:lineRule="atLeast"/>
      <w:ind w:left="425" w:right="425" w:firstLine="0"/>
    </w:pPr>
    <w:rPr>
      <w:rFonts w:ascii="Palatino Linotype" w:hAnsi="Palatino Linotype"/>
      <w:sz w:val="20"/>
    </w:rPr>
  </w:style>
  <w:style w:type="paragraph" w:customStyle="1" w:styleId="Mdeck4textnumberedlist">
    <w:name w:val="M_deck_4_text_numbered_list"/>
    <w:basedOn w:val="Mdeck4text"/>
    <w:qFormat/>
    <w:rsid w:val="00F76B72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76B72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76B72"/>
    <w:pPr>
      <w:adjustRightInd w:val="0"/>
      <w:snapToGrid w:val="0"/>
      <w:spacing w:line="300" w:lineRule="exact"/>
      <w:jc w:val="center"/>
    </w:pPr>
    <w:rPr>
      <w:rFonts w:eastAsiaTheme="minorEastAsia" w:cs="Times New Roman"/>
      <w:b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F76B72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76B72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76B72"/>
  </w:style>
  <w:style w:type="paragraph" w:customStyle="1" w:styleId="Mdeck6figurebody">
    <w:name w:val="M_deck_6_figure_body"/>
    <w:qFormat/>
    <w:rsid w:val="00F76B7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F76B72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76B72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76B72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uiPriority w:val="99"/>
    <w:rsid w:val="00F87A76"/>
  </w:style>
  <w:style w:type="character" w:customStyle="1" w:styleId="CommentTextChar">
    <w:name w:val="Comment Text Char"/>
    <w:basedOn w:val="DefaultParagraphFont"/>
    <w:link w:val="Comment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uiPriority w:val="99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uiPriority w:val="35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F76B72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b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character" w:customStyle="1" w:styleId="doi">
    <w:name w:val="doi"/>
    <w:basedOn w:val="DefaultParagraphFont"/>
    <w:rsid w:val="00864F21"/>
  </w:style>
  <w:style w:type="paragraph" w:styleId="Revision">
    <w:name w:val="Revision"/>
    <w:hidden/>
    <w:uiPriority w:val="99"/>
    <w:semiHidden/>
    <w:rsid w:val="00E672B5"/>
    <w:rPr>
      <w:rFonts w:eastAsia="Times New Roman" w:cs="Times New Roman"/>
      <w:color w:val="000000"/>
      <w:kern w:val="0"/>
      <w:sz w:val="24"/>
      <w:lang w:eastAsia="de-DE"/>
    </w:rPr>
  </w:style>
  <w:style w:type="paragraph" w:styleId="NoSpacing">
    <w:name w:val="No Spacing"/>
    <w:uiPriority w:val="1"/>
    <w:qFormat/>
    <w:rsid w:val="00C1651C"/>
    <w:rPr>
      <w:rFonts w:asciiTheme="minorHAnsi" w:eastAsiaTheme="minorHAnsi" w:hAnsiTheme="minorHAnsi"/>
      <w:kern w:val="0"/>
      <w:sz w:val="22"/>
      <w:szCs w:val="22"/>
      <w:lang w:val="de-CH" w:eastAsia="en-US"/>
    </w:rPr>
  </w:style>
  <w:style w:type="table" w:styleId="LightShading">
    <w:name w:val="Light Shading"/>
    <w:basedOn w:val="TableNormal"/>
    <w:uiPriority w:val="60"/>
    <w:rsid w:val="00970EA4"/>
    <w:rPr>
      <w:rFonts w:asciiTheme="minorHAnsi" w:eastAsiaTheme="minorHAnsi" w:hAnsiTheme="minorHAnsi"/>
      <w:color w:val="000000" w:themeColor="text1" w:themeShade="BF"/>
      <w:kern w:val="0"/>
      <w:sz w:val="22"/>
      <w:szCs w:val="22"/>
      <w:lang w:val="de-CH"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mphasis">
    <w:name w:val="Emphasis"/>
    <w:basedOn w:val="DefaultParagraphFont"/>
    <w:uiPriority w:val="20"/>
    <w:qFormat/>
    <w:rsid w:val="00EF6B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neonatalscreening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054E6-37D1-4CEF-835A-B25D08F6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neonatalscreening-template.dot</Template>
  <TotalTime>26</TotalTime>
  <Pages>5</Pages>
  <Words>1066</Words>
  <Characters>6082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Type of the Paper (Article</vt:lpstr>
      <vt:lpstr>Type of the Paper (Article</vt:lpstr>
    </vt:vector>
  </TitlesOfParts>
  <Company>CAMAG</Company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creator>mdpi</dc:creator>
  <cp:lastModifiedBy>MDPI</cp:lastModifiedBy>
  <cp:revision>8</cp:revision>
  <cp:lastPrinted>2017-10-09T09:09:00Z</cp:lastPrinted>
  <dcterms:created xsi:type="dcterms:W3CDTF">2017-12-22T02:00:00Z</dcterms:created>
  <dcterms:modified xsi:type="dcterms:W3CDTF">2017-12-28T09:57:00Z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Name 4_1">
    <vt:lpwstr>Chicago Manual of Style 16th edition (author-date)</vt:lpwstr>
  </property>
  <property fmtid="{D5CDD505-2E9C-101B-9397-08002B2CF9AE}" pid="13" name="Mendeley Recent Style Id 5_1">
    <vt:lpwstr>http://www.zotero.org/styles/harvard1</vt:lpwstr>
  </property>
  <property fmtid="{D5CDD505-2E9C-101B-9397-08002B2CF9AE}" pid="14" name="Mendeley Recent Style Name 5_1">
    <vt:lpwstr>Harvard Reference format 1 (author-date)</vt:lpwstr>
  </property>
  <property fmtid="{D5CDD505-2E9C-101B-9397-08002B2CF9AE}" pid="15" name="Mendeley Recent Style Id 6_1">
    <vt:lpwstr>http://www.zotero.org/styles/ieee</vt:lpwstr>
  </property>
  <property fmtid="{D5CDD505-2E9C-101B-9397-08002B2CF9AE}" pid="16" name="Mendeley Recent Style Name 6_1">
    <vt:lpwstr>IEEE</vt:lpwstr>
  </property>
  <property fmtid="{D5CDD505-2E9C-101B-9397-08002B2CF9AE}" pid="17" name="Mendeley Recent Style Id 7_1">
    <vt:lpwstr>http://www.zotero.org/styles/modern-humanities-research-association</vt:lpwstr>
  </property>
  <property fmtid="{D5CDD505-2E9C-101B-9397-08002B2CF9AE}" pid="18" name="Mendeley Recent Style Name 7_1">
    <vt:lpwstr>Modern Humanities Research Association 3rd edition (note with bibliography)</vt:lpwstr>
  </property>
  <property fmtid="{D5CDD505-2E9C-101B-9397-08002B2CF9AE}" pid="19" name="Mendeley Recent Style Id 8_1">
    <vt:lpwstr>http://www.zotero.org/styles/modern-language-association</vt:lpwstr>
  </property>
  <property fmtid="{D5CDD505-2E9C-101B-9397-08002B2CF9AE}" pid="20" name="Mendeley Recent Style Name 8_1">
    <vt:lpwstr>Modern Language Association 7th edition</vt:lpwstr>
  </property>
  <property fmtid="{D5CDD505-2E9C-101B-9397-08002B2CF9AE}" pid="21" name="Mendeley Recent Style Id 9_1">
    <vt:lpwstr>http://www.zotero.org/styles/nature</vt:lpwstr>
  </property>
  <property fmtid="{D5CDD505-2E9C-101B-9397-08002B2CF9AE}" pid="22" name="Mendeley Recent Style Name 9_1">
    <vt:lpwstr>Nature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9029a91b-e0c3-3694-9d36-b57ba1dcd7dd</vt:lpwstr>
  </property>
  <property fmtid="{D5CDD505-2E9C-101B-9397-08002B2CF9AE}" pid="25" name="Mendeley Citation Style_1">
    <vt:lpwstr>http://www.zotero.org/styles/ieee</vt:lpwstr>
  </property>
</Properties>
</file>