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A1327" w14:textId="69027FB0" w:rsidR="00ED74AC" w:rsidRPr="00801C64" w:rsidRDefault="008B4138" w:rsidP="004D742A">
      <w:pPr>
        <w:pStyle w:val="MDPI12title"/>
        <w:rPr>
          <w:color w:val="auto"/>
        </w:rPr>
      </w:pPr>
      <w:r w:rsidRPr="00801C64">
        <w:rPr>
          <w:color w:val="auto"/>
        </w:rPr>
        <w:t>Supplementary</w:t>
      </w:r>
      <w:r w:rsidRPr="00801C64">
        <w:rPr>
          <w:color w:val="auto"/>
          <w:spacing w:val="-42"/>
        </w:rPr>
        <w:t xml:space="preserve"> </w:t>
      </w:r>
      <w:r w:rsidRPr="00801C64">
        <w:rPr>
          <w:color w:val="auto"/>
          <w:szCs w:val="36"/>
        </w:rPr>
        <w:t>Materials:</w:t>
      </w:r>
      <w:r w:rsidR="00ED74AC" w:rsidRPr="00801C64">
        <w:rPr>
          <w:color w:val="auto"/>
        </w:rPr>
        <w:t xml:space="preserve"> Is </w:t>
      </w:r>
      <w:r w:rsidR="00131891" w:rsidRPr="00801C64">
        <w:rPr>
          <w:color w:val="auto"/>
        </w:rPr>
        <w:t xml:space="preserve">Higher </w:t>
      </w:r>
      <w:r w:rsidR="00ED74AC" w:rsidRPr="00801C64">
        <w:rPr>
          <w:color w:val="auto"/>
        </w:rPr>
        <w:t xml:space="preserve">Consumption </w:t>
      </w:r>
      <w:r w:rsidR="00ED74AC" w:rsidRPr="00801C64">
        <w:rPr>
          <w:color w:val="auto"/>
        </w:rPr>
        <w:br/>
        <w:t xml:space="preserve">of Animal Flesh Foods Associated with Better Iron Status among Adults in Developed Countries: </w:t>
      </w:r>
      <w:r w:rsidR="00ED74AC" w:rsidRPr="00801C64">
        <w:rPr>
          <w:color w:val="auto"/>
        </w:rPr>
        <w:br/>
        <w:t>A Systematic Review</w:t>
      </w:r>
    </w:p>
    <w:p w14:paraId="5FFDA239" w14:textId="77777777" w:rsidR="00ED74AC" w:rsidRPr="00801C64" w:rsidRDefault="00ED74AC" w:rsidP="00D002E5">
      <w:pPr>
        <w:pStyle w:val="MDPI13authornames"/>
        <w:spacing w:after="0"/>
        <w:rPr>
          <w:color w:val="auto"/>
          <w:lang w:val="it-IT"/>
        </w:rPr>
      </w:pPr>
      <w:r w:rsidRPr="00801C64">
        <w:rPr>
          <w:color w:val="auto"/>
          <w:lang w:val="it-IT"/>
        </w:rPr>
        <w:t xml:space="preserve">Jacklyn Jackson, Rebecca Williams, Mark McEvoy, Lesley MacDonald-Wicks </w:t>
      </w:r>
      <w:r w:rsidRPr="00801C64">
        <w:rPr>
          <w:color w:val="auto"/>
          <w:lang w:val="it-IT"/>
        </w:rPr>
        <w:br/>
        <w:t>and Amanda Patterson</w:t>
      </w:r>
    </w:p>
    <w:p w14:paraId="2045437E" w14:textId="77777777" w:rsidR="001B0970" w:rsidRPr="00801C64" w:rsidRDefault="001B0970" w:rsidP="004D742A">
      <w:pPr>
        <w:pStyle w:val="MDPI41tablecaption"/>
        <w:ind w:left="0" w:right="0"/>
        <w:jc w:val="center"/>
        <w:rPr>
          <w:color w:val="auto"/>
        </w:rPr>
      </w:pPr>
      <w:r w:rsidRPr="00801C64">
        <w:rPr>
          <w:b/>
          <w:color w:val="auto"/>
        </w:rPr>
        <w:t xml:space="preserve">Table </w:t>
      </w:r>
      <w:r w:rsidR="008B4138" w:rsidRPr="00801C64">
        <w:rPr>
          <w:b/>
          <w:color w:val="auto"/>
        </w:rPr>
        <w:t>S</w:t>
      </w:r>
      <w:r w:rsidRPr="00801C64">
        <w:rPr>
          <w:b/>
          <w:color w:val="auto"/>
        </w:rPr>
        <w:t>1.</w:t>
      </w:r>
      <w:r w:rsidRPr="00801C64">
        <w:rPr>
          <w:color w:val="auto"/>
        </w:rPr>
        <w:t xml:space="preserve"> Database search terms</w:t>
      </w:r>
      <w:r w:rsidR="008B4138" w:rsidRPr="00801C64">
        <w:rPr>
          <w:color w:val="auto"/>
        </w:rPr>
        <w:t>.</w:t>
      </w:r>
    </w:p>
    <w:tbl>
      <w:tblPr>
        <w:tblStyle w:val="Mdeck5tablebodythreelines"/>
        <w:tblW w:w="0" w:type="auto"/>
        <w:tblBorders>
          <w:top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7332"/>
      </w:tblGrid>
      <w:tr w:rsidR="004D742A" w:rsidRPr="00801C64" w14:paraId="077581B9" w14:textId="77777777" w:rsidTr="00D002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47" w:type="dxa"/>
          </w:tcPr>
          <w:p w14:paraId="1C3B0A00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  <w:sz w:val="20"/>
              </w:rPr>
            </w:pPr>
            <w:r w:rsidRPr="00801C64">
              <w:rPr>
                <w:color w:val="auto"/>
                <w:sz w:val="20"/>
              </w:rPr>
              <w:t>1.</w:t>
            </w:r>
          </w:p>
        </w:tc>
        <w:tc>
          <w:tcPr>
            <w:tcW w:w="7332" w:type="dxa"/>
          </w:tcPr>
          <w:p w14:paraId="1FFB5195" w14:textId="77777777" w:rsidR="001B0970" w:rsidRPr="00801C64" w:rsidRDefault="004D742A" w:rsidP="004D742A">
            <w:pPr>
              <w:pStyle w:val="MDPI42tablebody"/>
              <w:spacing w:line="240" w:lineRule="auto"/>
              <w:jc w:val="left"/>
              <w:rPr>
                <w:color w:val="auto"/>
                <w:sz w:val="20"/>
              </w:rPr>
            </w:pPr>
            <w:r w:rsidRPr="00801C64">
              <w:rPr>
                <w:color w:val="auto"/>
                <w:sz w:val="20"/>
              </w:rPr>
              <w:t>Meat/or poultry/or seafood/</w:t>
            </w:r>
            <w:r w:rsidR="001B0970" w:rsidRPr="00801C64">
              <w:rPr>
                <w:color w:val="auto"/>
                <w:sz w:val="20"/>
              </w:rPr>
              <w:t>or shellfish/</w:t>
            </w:r>
          </w:p>
        </w:tc>
      </w:tr>
      <w:tr w:rsidR="004D742A" w:rsidRPr="00801C64" w14:paraId="5F7D6E1C" w14:textId="77777777" w:rsidTr="00D002E5">
        <w:tc>
          <w:tcPr>
            <w:tcW w:w="647" w:type="dxa"/>
          </w:tcPr>
          <w:p w14:paraId="41FE3959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2.</w:t>
            </w:r>
          </w:p>
        </w:tc>
        <w:tc>
          <w:tcPr>
            <w:tcW w:w="7332" w:type="dxa"/>
          </w:tcPr>
          <w:p w14:paraId="50EAEC70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Heam iron.mp.</w:t>
            </w:r>
          </w:p>
        </w:tc>
      </w:tr>
      <w:tr w:rsidR="004D742A" w:rsidRPr="00801C64" w14:paraId="10BFB66A" w14:textId="77777777" w:rsidTr="00D002E5">
        <w:tc>
          <w:tcPr>
            <w:tcW w:w="647" w:type="dxa"/>
          </w:tcPr>
          <w:p w14:paraId="69F617D0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3.</w:t>
            </w:r>
          </w:p>
        </w:tc>
        <w:tc>
          <w:tcPr>
            <w:tcW w:w="7332" w:type="dxa"/>
          </w:tcPr>
          <w:p w14:paraId="20FC7921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Red meat.mp.</w:t>
            </w:r>
          </w:p>
        </w:tc>
      </w:tr>
      <w:tr w:rsidR="004D742A" w:rsidRPr="00801C64" w14:paraId="0CDE138F" w14:textId="77777777" w:rsidTr="00D002E5">
        <w:tc>
          <w:tcPr>
            <w:tcW w:w="647" w:type="dxa"/>
          </w:tcPr>
          <w:p w14:paraId="25C5C8AA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4.</w:t>
            </w:r>
          </w:p>
        </w:tc>
        <w:tc>
          <w:tcPr>
            <w:tcW w:w="7332" w:type="dxa"/>
          </w:tcPr>
          <w:p w14:paraId="2FAFF887" w14:textId="48442C72" w:rsidR="001B0970" w:rsidRPr="00801C64" w:rsidRDefault="001B0970" w:rsidP="00CD25F8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((beef or poultry or chicken or muscle meat or fish or pork or lamb or seafood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* or carcass meat) adj5 (eat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* or food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* or intake or consum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* or diet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 xml:space="preserve">*)).mp. </w:t>
            </w:r>
            <w:r w:rsidR="00CD25F8" w:rsidRPr="00801C64">
              <w:rPr>
                <w:color w:val="auto"/>
              </w:rPr>
              <w:t>(</w:t>
            </w:r>
            <w:r w:rsidRPr="00801C64">
              <w:rPr>
                <w:color w:val="auto"/>
              </w:rPr>
              <w:t>mp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=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title, abstract, original title, name of substance word, subject heading word, keyword heading word, protocol supplementary concept word, rare disease supplementary concept word, unique identifier</w:t>
            </w:r>
            <w:r w:rsidR="00CD25F8" w:rsidRPr="00801C64">
              <w:rPr>
                <w:color w:val="auto"/>
              </w:rPr>
              <w:t>)</w:t>
            </w:r>
          </w:p>
        </w:tc>
      </w:tr>
      <w:tr w:rsidR="004D742A" w:rsidRPr="00801C64" w14:paraId="6518C77A" w14:textId="77777777" w:rsidTr="00D002E5">
        <w:tc>
          <w:tcPr>
            <w:tcW w:w="647" w:type="dxa"/>
          </w:tcPr>
          <w:p w14:paraId="3EA1177C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5.</w:t>
            </w:r>
          </w:p>
        </w:tc>
        <w:tc>
          <w:tcPr>
            <w:tcW w:w="7332" w:type="dxa"/>
          </w:tcPr>
          <w:p w14:paraId="450ED546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Non vegetarian</w:t>
            </w:r>
            <w:r w:rsidR="004D742A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*.mp.</w:t>
            </w:r>
          </w:p>
        </w:tc>
      </w:tr>
      <w:tr w:rsidR="004D742A" w:rsidRPr="00801C64" w14:paraId="5A01561C" w14:textId="77777777" w:rsidTr="00D002E5">
        <w:tc>
          <w:tcPr>
            <w:tcW w:w="647" w:type="dxa"/>
          </w:tcPr>
          <w:p w14:paraId="02A9867D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6.</w:t>
            </w:r>
          </w:p>
        </w:tc>
        <w:tc>
          <w:tcPr>
            <w:tcW w:w="7332" w:type="dxa"/>
          </w:tcPr>
          <w:p w14:paraId="3C9923DB" w14:textId="77777777" w:rsidR="001B0970" w:rsidRPr="00801C64" w:rsidRDefault="004D742A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Omnivore.mp.</w:t>
            </w:r>
          </w:p>
        </w:tc>
      </w:tr>
      <w:tr w:rsidR="004D742A" w:rsidRPr="00801C64" w14:paraId="30B372C6" w14:textId="77777777" w:rsidTr="00D002E5">
        <w:tc>
          <w:tcPr>
            <w:tcW w:w="647" w:type="dxa"/>
          </w:tcPr>
          <w:p w14:paraId="005160F1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7.</w:t>
            </w:r>
          </w:p>
        </w:tc>
        <w:tc>
          <w:tcPr>
            <w:tcW w:w="7332" w:type="dxa"/>
          </w:tcPr>
          <w:p w14:paraId="4D00BF30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Anemia, iron-deficiency/</w:t>
            </w:r>
          </w:p>
        </w:tc>
      </w:tr>
      <w:tr w:rsidR="004D742A" w:rsidRPr="00801C64" w14:paraId="2B0D123D" w14:textId="77777777" w:rsidTr="00D002E5">
        <w:tc>
          <w:tcPr>
            <w:tcW w:w="647" w:type="dxa"/>
          </w:tcPr>
          <w:p w14:paraId="6F46F217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8.</w:t>
            </w:r>
          </w:p>
        </w:tc>
        <w:tc>
          <w:tcPr>
            <w:tcW w:w="7332" w:type="dxa"/>
          </w:tcPr>
          <w:p w14:paraId="0FC2463B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Iron deficiency.mp.</w:t>
            </w:r>
          </w:p>
        </w:tc>
      </w:tr>
      <w:tr w:rsidR="004D742A" w:rsidRPr="00801C64" w14:paraId="3EB104B0" w14:textId="77777777" w:rsidTr="00D002E5">
        <w:tc>
          <w:tcPr>
            <w:tcW w:w="647" w:type="dxa"/>
          </w:tcPr>
          <w:p w14:paraId="2F81689B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9.</w:t>
            </w:r>
          </w:p>
        </w:tc>
        <w:tc>
          <w:tcPr>
            <w:tcW w:w="7332" w:type="dxa"/>
          </w:tcPr>
          <w:p w14:paraId="1296CFDD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Serum ferritin.mp.</w:t>
            </w:r>
          </w:p>
        </w:tc>
      </w:tr>
      <w:tr w:rsidR="004D742A" w:rsidRPr="00801C64" w14:paraId="68C75B34" w14:textId="77777777" w:rsidTr="00D002E5">
        <w:tc>
          <w:tcPr>
            <w:tcW w:w="647" w:type="dxa"/>
          </w:tcPr>
          <w:p w14:paraId="280D9EA5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10.</w:t>
            </w:r>
          </w:p>
        </w:tc>
        <w:tc>
          <w:tcPr>
            <w:tcW w:w="7332" w:type="dxa"/>
          </w:tcPr>
          <w:p w14:paraId="2D8BD717" w14:textId="77777777" w:rsidR="001B0970" w:rsidRPr="00801C64" w:rsidRDefault="004D742A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Receptors, Transferrin/</w:t>
            </w:r>
            <w:r w:rsidR="001B0970" w:rsidRPr="00801C64">
              <w:rPr>
                <w:color w:val="auto"/>
              </w:rPr>
              <w:t>or soluble ferritin receptor.mp.</w:t>
            </w:r>
          </w:p>
        </w:tc>
      </w:tr>
      <w:tr w:rsidR="004D742A" w:rsidRPr="00801C64" w14:paraId="01352F23" w14:textId="77777777" w:rsidTr="00D002E5">
        <w:tc>
          <w:tcPr>
            <w:tcW w:w="647" w:type="dxa"/>
          </w:tcPr>
          <w:p w14:paraId="4302CF87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11.</w:t>
            </w:r>
          </w:p>
        </w:tc>
        <w:tc>
          <w:tcPr>
            <w:tcW w:w="7332" w:type="dxa"/>
          </w:tcPr>
          <w:p w14:paraId="5DE04EA0" w14:textId="77777777" w:rsidR="001B0970" w:rsidRPr="00801C64" w:rsidRDefault="004D742A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Hemoglobins/</w:t>
            </w:r>
            <w:r w:rsidR="001B0970" w:rsidRPr="00801C64">
              <w:rPr>
                <w:color w:val="auto"/>
              </w:rPr>
              <w:t>or haemoglobin.mp.</w:t>
            </w:r>
          </w:p>
        </w:tc>
      </w:tr>
      <w:tr w:rsidR="004D742A" w:rsidRPr="00801C64" w14:paraId="7326AEF4" w14:textId="77777777" w:rsidTr="00D002E5">
        <w:tc>
          <w:tcPr>
            <w:tcW w:w="647" w:type="dxa"/>
          </w:tcPr>
          <w:p w14:paraId="705E117A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12.</w:t>
            </w:r>
          </w:p>
        </w:tc>
        <w:tc>
          <w:tcPr>
            <w:tcW w:w="7332" w:type="dxa"/>
          </w:tcPr>
          <w:p w14:paraId="63D16543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Iron stores.mp.</w:t>
            </w:r>
          </w:p>
        </w:tc>
      </w:tr>
      <w:tr w:rsidR="004D742A" w:rsidRPr="00801C64" w14:paraId="45F59AFE" w14:textId="77777777" w:rsidTr="00D002E5">
        <w:tc>
          <w:tcPr>
            <w:tcW w:w="647" w:type="dxa"/>
          </w:tcPr>
          <w:p w14:paraId="2E12AAE5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13.</w:t>
            </w:r>
          </w:p>
        </w:tc>
        <w:tc>
          <w:tcPr>
            <w:tcW w:w="7332" w:type="dxa"/>
          </w:tcPr>
          <w:p w14:paraId="1D32EE88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Iron status.mp.</w:t>
            </w:r>
          </w:p>
        </w:tc>
      </w:tr>
      <w:tr w:rsidR="004D742A" w:rsidRPr="00801C64" w14:paraId="5DD6DD9C" w14:textId="77777777" w:rsidTr="00D002E5">
        <w:tc>
          <w:tcPr>
            <w:tcW w:w="647" w:type="dxa"/>
          </w:tcPr>
          <w:p w14:paraId="7A47D5F7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14.</w:t>
            </w:r>
          </w:p>
        </w:tc>
        <w:tc>
          <w:tcPr>
            <w:tcW w:w="7332" w:type="dxa"/>
          </w:tcPr>
          <w:p w14:paraId="30E860D0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Iron/</w:t>
            </w:r>
            <w:bookmarkStart w:id="0" w:name="_GoBack"/>
            <w:bookmarkEnd w:id="0"/>
          </w:p>
        </w:tc>
      </w:tr>
      <w:tr w:rsidR="004D742A" w:rsidRPr="00801C64" w14:paraId="1F7C9987" w14:textId="77777777" w:rsidTr="00D002E5">
        <w:tc>
          <w:tcPr>
            <w:tcW w:w="647" w:type="dxa"/>
          </w:tcPr>
          <w:p w14:paraId="17007F8B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15.</w:t>
            </w:r>
          </w:p>
        </w:tc>
        <w:tc>
          <w:tcPr>
            <w:tcW w:w="7332" w:type="dxa"/>
          </w:tcPr>
          <w:p w14:paraId="0929B11F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Anemia/</w:t>
            </w:r>
          </w:p>
        </w:tc>
      </w:tr>
      <w:tr w:rsidR="004D742A" w:rsidRPr="00801C64" w14:paraId="32480F3E" w14:textId="77777777" w:rsidTr="00D002E5">
        <w:tc>
          <w:tcPr>
            <w:tcW w:w="647" w:type="dxa"/>
          </w:tcPr>
          <w:p w14:paraId="0A1A8A6A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16.</w:t>
            </w:r>
          </w:p>
        </w:tc>
        <w:tc>
          <w:tcPr>
            <w:tcW w:w="7332" w:type="dxa"/>
          </w:tcPr>
          <w:p w14:paraId="373CCB17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8 not 15</w:t>
            </w:r>
          </w:p>
        </w:tc>
      </w:tr>
      <w:tr w:rsidR="004D742A" w:rsidRPr="00801C64" w14:paraId="5EA36E86" w14:textId="77777777" w:rsidTr="00D002E5">
        <w:tc>
          <w:tcPr>
            <w:tcW w:w="647" w:type="dxa"/>
          </w:tcPr>
          <w:p w14:paraId="117D87DB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17.</w:t>
            </w:r>
          </w:p>
        </w:tc>
        <w:tc>
          <w:tcPr>
            <w:tcW w:w="7332" w:type="dxa"/>
          </w:tcPr>
          <w:p w14:paraId="17D1973B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 or 2 or 3 or 4 or 5 or 6</w:t>
            </w:r>
          </w:p>
        </w:tc>
      </w:tr>
      <w:tr w:rsidR="004D742A" w:rsidRPr="00801C64" w14:paraId="3D4F4878" w14:textId="77777777" w:rsidTr="00D002E5">
        <w:tc>
          <w:tcPr>
            <w:tcW w:w="647" w:type="dxa"/>
          </w:tcPr>
          <w:p w14:paraId="3ED3FE72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18.</w:t>
            </w:r>
          </w:p>
        </w:tc>
        <w:tc>
          <w:tcPr>
            <w:tcW w:w="7332" w:type="dxa"/>
          </w:tcPr>
          <w:p w14:paraId="65D5273D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 or 8 or 9 or 10 or 1</w:t>
            </w:r>
            <w:r w:rsidR="004D742A" w:rsidRPr="00801C64">
              <w:rPr>
                <w:color w:val="auto"/>
              </w:rPr>
              <w:t>1 or 12 or 13 or 14 or 15 or 16</w:t>
            </w:r>
          </w:p>
        </w:tc>
      </w:tr>
      <w:tr w:rsidR="004D742A" w:rsidRPr="00801C64" w14:paraId="14F49DC4" w14:textId="77777777" w:rsidTr="00D002E5">
        <w:tc>
          <w:tcPr>
            <w:tcW w:w="647" w:type="dxa"/>
          </w:tcPr>
          <w:p w14:paraId="259C005B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19.</w:t>
            </w:r>
          </w:p>
        </w:tc>
        <w:tc>
          <w:tcPr>
            <w:tcW w:w="7332" w:type="dxa"/>
          </w:tcPr>
          <w:p w14:paraId="6CC677F3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17 and 18</w:t>
            </w:r>
          </w:p>
        </w:tc>
      </w:tr>
      <w:tr w:rsidR="004D742A" w:rsidRPr="00801C64" w14:paraId="34E94A1E" w14:textId="77777777" w:rsidTr="00D002E5">
        <w:tc>
          <w:tcPr>
            <w:tcW w:w="647" w:type="dxa"/>
          </w:tcPr>
          <w:p w14:paraId="07551EAE" w14:textId="77777777" w:rsidR="001B0970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20.</w:t>
            </w:r>
          </w:p>
        </w:tc>
        <w:tc>
          <w:tcPr>
            <w:tcW w:w="7332" w:type="dxa"/>
          </w:tcPr>
          <w:p w14:paraId="6786AEB5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Limit 19 to humans</w:t>
            </w:r>
          </w:p>
        </w:tc>
      </w:tr>
      <w:tr w:rsidR="004D742A" w:rsidRPr="00801C64" w14:paraId="75B8D16C" w14:textId="77777777" w:rsidTr="00D002E5">
        <w:tc>
          <w:tcPr>
            <w:tcW w:w="647" w:type="dxa"/>
          </w:tcPr>
          <w:p w14:paraId="74CD3E1B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21.</w:t>
            </w:r>
          </w:p>
        </w:tc>
        <w:tc>
          <w:tcPr>
            <w:tcW w:w="7332" w:type="dxa"/>
          </w:tcPr>
          <w:p w14:paraId="00D49084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Limit 20 to English language</w:t>
            </w:r>
          </w:p>
        </w:tc>
      </w:tr>
      <w:tr w:rsidR="004D742A" w:rsidRPr="00801C64" w14:paraId="5EF4E10D" w14:textId="77777777" w:rsidTr="00D002E5">
        <w:tc>
          <w:tcPr>
            <w:tcW w:w="647" w:type="dxa"/>
          </w:tcPr>
          <w:p w14:paraId="4E47024A" w14:textId="77777777" w:rsidR="001B0970" w:rsidRPr="00801C64" w:rsidRDefault="001B0970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22.</w:t>
            </w:r>
          </w:p>
        </w:tc>
        <w:tc>
          <w:tcPr>
            <w:tcW w:w="7332" w:type="dxa"/>
          </w:tcPr>
          <w:p w14:paraId="152F9F09" w14:textId="77777777" w:rsidR="001B0970" w:rsidRPr="00801C64" w:rsidRDefault="001B0970" w:rsidP="004D742A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Limit 21 to “all adult (19 plus years)”</w:t>
            </w:r>
          </w:p>
        </w:tc>
      </w:tr>
    </w:tbl>
    <w:p w14:paraId="736AA62E" w14:textId="0D13C45C" w:rsidR="004D742A" w:rsidRPr="00801C64" w:rsidRDefault="007676D5" w:rsidP="007676D5">
      <w:pPr>
        <w:adjustRightInd w:val="0"/>
        <w:snapToGrid w:val="0"/>
        <w:rPr>
          <w:rFonts w:ascii="Palatino Linotype" w:hAnsi="Palatino Linotype"/>
          <w:snapToGrid w:val="0"/>
          <w:color w:val="auto"/>
          <w:sz w:val="20"/>
          <w:lang w:val="de-DE" w:bidi="en-US"/>
        </w:rPr>
        <w:sectPr w:rsidR="004D742A" w:rsidRPr="00801C64" w:rsidSect="006234D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17" w:right="1531" w:bottom="1077" w:left="1531" w:header="1020" w:footer="850" w:gutter="0"/>
          <w:pgNumType w:start="1"/>
          <w:cols w:space="425"/>
          <w:titlePg/>
          <w:docGrid w:type="lines" w:linePitch="326"/>
        </w:sectPr>
      </w:pPr>
      <w:r w:rsidRPr="00801C64">
        <w:rPr>
          <w:rFonts w:ascii="Palatino Linotype" w:hAnsi="Palatino Linotype"/>
          <w:snapToGrid w:val="0"/>
          <w:color w:val="auto"/>
          <w:sz w:val="20"/>
          <w:lang w:val="de-DE" w:bidi="en-US"/>
        </w:rPr>
        <w:t xml:space="preserve">Please note * is a truncation used in database searches to ensure that all possible variations of a search term have been retrieved. </w:t>
      </w:r>
    </w:p>
    <w:p w14:paraId="5D763995" w14:textId="77777777" w:rsidR="004D742A" w:rsidRPr="00801C64" w:rsidRDefault="004D742A" w:rsidP="009225EF">
      <w:pPr>
        <w:pStyle w:val="MDPI41tablecaption"/>
        <w:spacing w:before="0"/>
        <w:ind w:left="0" w:right="0"/>
        <w:jc w:val="center"/>
      </w:pPr>
      <w:r w:rsidRPr="009225EF">
        <w:rPr>
          <w:b/>
        </w:rPr>
        <w:lastRenderedPageBreak/>
        <w:t>Table S2.</w:t>
      </w:r>
      <w:r w:rsidRPr="00801C64">
        <w:t xml:space="preserve"> Study characteristics of included studies.</w:t>
      </w:r>
    </w:p>
    <w:tbl>
      <w:tblPr>
        <w:tblStyle w:val="Mdeck5tablebodythreelines"/>
        <w:tblW w:w="0" w:type="auto"/>
        <w:tblBorders>
          <w:top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58"/>
        <w:gridCol w:w="1842"/>
        <w:gridCol w:w="3933"/>
        <w:gridCol w:w="4493"/>
      </w:tblGrid>
      <w:tr w:rsidR="004D742A" w:rsidRPr="00801C64" w14:paraId="61C6324F" w14:textId="77777777" w:rsidTr="00F65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05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B8BE12C" w14:textId="77777777" w:rsidR="004D742A" w:rsidRPr="00801C64" w:rsidRDefault="004D742A" w:rsidP="004D742A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801C64">
              <w:rPr>
                <w:b/>
                <w:color w:val="auto"/>
                <w:sz w:val="20"/>
              </w:rPr>
              <w:t>Author, Country</w:t>
            </w:r>
          </w:p>
        </w:tc>
        <w:tc>
          <w:tcPr>
            <w:tcW w:w="18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604A18DE" w14:textId="77777777" w:rsidR="004D742A" w:rsidRPr="00801C64" w:rsidRDefault="004D742A" w:rsidP="004D742A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801C64">
              <w:rPr>
                <w:b/>
                <w:color w:val="auto"/>
                <w:sz w:val="20"/>
              </w:rPr>
              <w:t>Quality Rating</w:t>
            </w:r>
          </w:p>
        </w:tc>
        <w:tc>
          <w:tcPr>
            <w:tcW w:w="393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5A8EC38" w14:textId="77777777" w:rsidR="004D742A" w:rsidRPr="00801C64" w:rsidRDefault="004D742A" w:rsidP="004D742A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801C64">
              <w:rPr>
                <w:b/>
                <w:color w:val="auto"/>
                <w:sz w:val="20"/>
              </w:rPr>
              <w:t>Study Design</w:t>
            </w:r>
          </w:p>
        </w:tc>
        <w:tc>
          <w:tcPr>
            <w:tcW w:w="4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C7AE595" w14:textId="5D8BE334" w:rsidR="004D742A" w:rsidRPr="00801C64" w:rsidRDefault="004D742A" w:rsidP="004D742A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801C64">
              <w:rPr>
                <w:b/>
                <w:color w:val="auto"/>
                <w:sz w:val="20"/>
              </w:rPr>
              <w:t>Participants (</w:t>
            </w:r>
            <w:r w:rsidRPr="00801C64">
              <w:rPr>
                <w:b/>
                <w:i/>
                <w:color w:val="auto"/>
                <w:sz w:val="20"/>
              </w:rPr>
              <w:t>n</w:t>
            </w:r>
            <w:r w:rsidRPr="00801C64">
              <w:rPr>
                <w:b/>
                <w:color w:val="auto"/>
                <w:sz w:val="20"/>
              </w:rPr>
              <w:t xml:space="preserve">, Gender, </w:t>
            </w:r>
            <w:r w:rsidR="00F65D9C" w:rsidRPr="00801C64">
              <w:rPr>
                <w:b/>
                <w:color w:val="auto"/>
                <w:sz w:val="20"/>
              </w:rPr>
              <w:t>Age</w:t>
            </w:r>
            <w:r w:rsidRPr="00801C64">
              <w:rPr>
                <w:b/>
                <w:color w:val="auto"/>
                <w:sz w:val="20"/>
              </w:rPr>
              <w:t>)</w:t>
            </w:r>
          </w:p>
        </w:tc>
      </w:tr>
      <w:tr w:rsidR="004D742A" w:rsidRPr="00801C64" w14:paraId="117178FC" w14:textId="77777777" w:rsidTr="00F65D9C">
        <w:tc>
          <w:tcPr>
            <w:tcW w:w="3058" w:type="dxa"/>
          </w:tcPr>
          <w:p w14:paraId="05CBAEC3" w14:textId="54B02BBD" w:rsidR="004D742A" w:rsidRPr="00801C64" w:rsidRDefault="004D742A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Alexander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(1994)</w:t>
            </w:r>
            <w:r w:rsidR="007676D5" w:rsidRPr="00801C64">
              <w:rPr>
                <w:color w:val="auto"/>
              </w:rPr>
              <w:t>[28]</w:t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New Zealand</w:t>
            </w:r>
          </w:p>
        </w:tc>
        <w:tc>
          <w:tcPr>
            <w:tcW w:w="1842" w:type="dxa"/>
          </w:tcPr>
          <w:p w14:paraId="71FC1D98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7008373E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</w:t>
            </w:r>
            <w:r w:rsidRPr="00801C64">
              <w:rPr>
                <w:color w:val="auto"/>
                <w:vertAlign w:val="superscript"/>
              </w:rPr>
              <w:t xml:space="preserve"> </w:t>
            </w:r>
            <w:r w:rsidRPr="00801C64">
              <w:rPr>
                <w:color w:val="auto"/>
              </w:rPr>
              <w:t>iron status comparison</w:t>
            </w:r>
          </w:p>
        </w:tc>
        <w:tc>
          <w:tcPr>
            <w:tcW w:w="4493" w:type="dxa"/>
          </w:tcPr>
          <w:p w14:paraId="784F3357" w14:textId="3F04808F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105, male (27%) and female (73%), &gt;18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2FEA6F10" w14:textId="77777777" w:rsidTr="00F65D9C">
        <w:tc>
          <w:tcPr>
            <w:tcW w:w="3058" w:type="dxa"/>
          </w:tcPr>
          <w:p w14:paraId="79E4690A" w14:textId="6C135B89" w:rsidR="004D742A" w:rsidRPr="00801C64" w:rsidRDefault="004D742A" w:rsidP="007676D5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Askakura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(2009)</w:t>
            </w:r>
            <w:r w:rsidR="007676D5" w:rsidRPr="00801C64">
              <w:rPr>
                <w:color w:val="auto"/>
              </w:rPr>
              <w:t xml:space="preserve"> [29]</w:t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Japan</w:t>
            </w:r>
          </w:p>
        </w:tc>
        <w:tc>
          <w:tcPr>
            <w:tcW w:w="1842" w:type="dxa"/>
          </w:tcPr>
          <w:p w14:paraId="4A9E910E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02F99A2" w14:textId="20CA56C3" w:rsidR="004D742A" w:rsidRPr="00801C64" w:rsidRDefault="004D742A" w:rsidP="007676D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or fish intakes compared to prevalence of ID</w:t>
            </w:r>
            <w:r w:rsidR="0092645C" w:rsidRPr="00801C64">
              <w:rPr>
                <w:color w:val="auto"/>
              </w:rPr>
              <w:t xml:space="preserve"> </w:t>
            </w:r>
          </w:p>
        </w:tc>
        <w:tc>
          <w:tcPr>
            <w:tcW w:w="4493" w:type="dxa"/>
          </w:tcPr>
          <w:p w14:paraId="23593246" w14:textId="592BCDD2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1019,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female,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25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196727F3" w14:textId="77777777" w:rsidTr="00F65D9C">
        <w:tc>
          <w:tcPr>
            <w:tcW w:w="3058" w:type="dxa"/>
          </w:tcPr>
          <w:p w14:paraId="3508799F" w14:textId="77D1E28C" w:rsidR="004D742A" w:rsidRPr="00801C64" w:rsidRDefault="004D742A" w:rsidP="007676D5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Ball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(1999)</w:t>
            </w:r>
            <w:r w:rsidR="007676D5" w:rsidRPr="00801C64">
              <w:rPr>
                <w:color w:val="auto"/>
              </w:rPr>
              <w:t xml:space="preserve"> [30]</w:t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212E88AE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113E2C5E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493" w:type="dxa"/>
          </w:tcPr>
          <w:p w14:paraId="15AFEEC1" w14:textId="172F19E3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74, females, 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45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041E843B" w14:textId="77777777" w:rsidTr="00F65D9C">
        <w:tc>
          <w:tcPr>
            <w:tcW w:w="3058" w:type="dxa"/>
          </w:tcPr>
          <w:p w14:paraId="7AC152A4" w14:textId="264284AA" w:rsidR="004D742A" w:rsidRPr="00801C64" w:rsidRDefault="004D742A" w:rsidP="007676D5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Beck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(2013)</w:t>
            </w:r>
            <w:r w:rsidR="007676D5" w:rsidRPr="00801C64">
              <w:rPr>
                <w:color w:val="auto"/>
              </w:rPr>
              <w:t>[32]</w:t>
            </w:r>
            <w:r w:rsidRPr="00801C64">
              <w:rPr>
                <w:color w:val="auto"/>
              </w:rPr>
              <w:t xml:space="preserve">,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New Zealand</w:t>
            </w:r>
          </w:p>
        </w:tc>
        <w:tc>
          <w:tcPr>
            <w:tcW w:w="1842" w:type="dxa"/>
          </w:tcPr>
          <w:p w14:paraId="658C613A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57ACD74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dietary intakes of meat and vegetables</w:t>
            </w:r>
          </w:p>
        </w:tc>
        <w:tc>
          <w:tcPr>
            <w:tcW w:w="4493" w:type="dxa"/>
          </w:tcPr>
          <w:p w14:paraId="12DB5A29" w14:textId="489221A1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375,</w:t>
            </w:r>
            <w:r w:rsidR="005367E5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females,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44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184556C0" w14:textId="77777777" w:rsidTr="00F65D9C">
        <w:tc>
          <w:tcPr>
            <w:tcW w:w="3058" w:type="dxa"/>
          </w:tcPr>
          <w:p w14:paraId="634A696D" w14:textId="4646D5D6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Beck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PEVuZE5vdGU+PENpdGU+PEF1dGhvcj5CZWNrPC9BdXRob3I+PFllYXI+MjAxNDwvWWVhcj48UmVj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=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PEVuZE5vdGU+PENpdGU+PEF1dGhvcj5CZWNrPC9BdXRob3I+PFllYXI+MjAxNDwvWWVhcj48UmVj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=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[31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New Zealand</w:t>
            </w:r>
          </w:p>
        </w:tc>
        <w:tc>
          <w:tcPr>
            <w:tcW w:w="1842" w:type="dxa"/>
          </w:tcPr>
          <w:p w14:paraId="38BB76D4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ACA8301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dietary intakes of meat and vegetables</w:t>
            </w:r>
          </w:p>
        </w:tc>
        <w:tc>
          <w:tcPr>
            <w:tcW w:w="4493" w:type="dxa"/>
          </w:tcPr>
          <w:p w14:paraId="789F7480" w14:textId="6C209F3A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375, Females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44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2AA7CDA3" w14:textId="77777777" w:rsidTr="00F65D9C">
        <w:tc>
          <w:tcPr>
            <w:tcW w:w="3058" w:type="dxa"/>
          </w:tcPr>
          <w:p w14:paraId="0D7A962C" w14:textId="0A4B9542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Blanco-Rojo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PEVuZE5vdGU+PENpdGU+PEF1dGhvcj5CbGFuY28tUm9qbzwvQXV0aG9yPjxZZWFyPjIwMTQ8L1ll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PEVuZE5vdGU+PENpdGU+PEF1dGhvcj5CbGFuY28tUm9qbzwvQXV0aG9yPjxZZWFyPjIwMTQ8L1ll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[33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Spain</w:t>
            </w:r>
          </w:p>
        </w:tc>
        <w:tc>
          <w:tcPr>
            <w:tcW w:w="1842" w:type="dxa"/>
          </w:tcPr>
          <w:p w14:paraId="32DFCDF5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EECFDC7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dietary meat intake</w:t>
            </w:r>
          </w:p>
        </w:tc>
        <w:tc>
          <w:tcPr>
            <w:tcW w:w="4493" w:type="dxa"/>
          </w:tcPr>
          <w:p w14:paraId="3A88BC2D" w14:textId="6F07F433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142,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females,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35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5C81DBBF" w14:textId="77777777" w:rsidTr="00F65D9C">
        <w:tc>
          <w:tcPr>
            <w:tcW w:w="3058" w:type="dxa"/>
          </w:tcPr>
          <w:p w14:paraId="4E23A579" w14:textId="5D5A862D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 xml:space="preserve">Blanton (2014)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PEVuZE5vdGU+PENpdGU+PEF1dGhvcj5CbGFudG9uPC9BdXRob3I+PFllYXI+MjAxNDwvWWVhcj48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PEVuZE5vdGU+PENpdGU+PEF1dGhvcj5CbGFudG9uPC9BdXRob3I+PFllYXI+MjAxNDwvWWVhcj48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[34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United States</w:t>
            </w:r>
          </w:p>
        </w:tc>
        <w:tc>
          <w:tcPr>
            <w:tcW w:w="1842" w:type="dxa"/>
          </w:tcPr>
          <w:p w14:paraId="488FE382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5317C6D2" w14:textId="6E1998E0" w:rsidR="004D742A" w:rsidRPr="00801C64" w:rsidRDefault="0092645C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16-</w:t>
            </w:r>
            <w:r w:rsidR="004D742A" w:rsidRPr="00801C64">
              <w:rPr>
                <w:color w:val="auto"/>
              </w:rPr>
              <w:t xml:space="preserve">wk Randomised controlled trial: Beef lunch group </w:t>
            </w:r>
            <w:r w:rsidR="004D742A" w:rsidRPr="00801C64">
              <w:rPr>
                <w:i/>
                <w:color w:val="auto"/>
              </w:rPr>
              <w:t>vs</w:t>
            </w:r>
            <w:r w:rsidRPr="00801C64">
              <w:rPr>
                <w:i/>
                <w:color w:val="auto"/>
              </w:rPr>
              <w:t>.</w:t>
            </w:r>
            <w:r w:rsidR="004D742A" w:rsidRPr="00801C64">
              <w:rPr>
                <w:color w:val="auto"/>
              </w:rPr>
              <w:t xml:space="preserve"> non beef lunch group</w:t>
            </w:r>
          </w:p>
        </w:tc>
        <w:tc>
          <w:tcPr>
            <w:tcW w:w="4493" w:type="dxa"/>
          </w:tcPr>
          <w:p w14:paraId="243691BE" w14:textId="4B1785E0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56 </w:t>
            </w:r>
            <w:r w:rsidR="00F65D9C" w:rsidRPr="00801C64">
              <w:rPr>
                <w:color w:val="auto"/>
              </w:rPr>
              <w:t>randomised (77% retention rate)</w:t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females, 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30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6C01BEC3" w14:textId="77777777" w:rsidTr="00F65D9C">
        <w:tc>
          <w:tcPr>
            <w:tcW w:w="3058" w:type="dxa"/>
          </w:tcPr>
          <w:p w14:paraId="081C3B19" w14:textId="78F3A0DE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Brussaard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(1997) </w:t>
            </w:r>
            <w:r w:rsidRPr="00801C64">
              <w:rPr>
                <w:color w:val="auto"/>
              </w:rPr>
              <w:fldChar w:fldCharType="begin">
                <w:fldData xml:space="preserve">PEVuZE5vdGU+PENpdGU+PEF1dGhvcj5CcnVzc2FhcmQ8L0F1dGhvcj48WWVhcj4xOTk3PC9ZZWFy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PEVuZE5vdGU+PENpdGU+PEF1dGhvcj5CcnVzc2FhcmQ8L0F1dGhvcj48WWVhcj4xOTk3PC9ZZWFy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[35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Netherlands</w:t>
            </w:r>
          </w:p>
        </w:tc>
        <w:tc>
          <w:tcPr>
            <w:tcW w:w="1842" w:type="dxa"/>
          </w:tcPr>
          <w:p w14:paraId="3E13E142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-</w:t>
            </w:r>
          </w:p>
        </w:tc>
        <w:tc>
          <w:tcPr>
            <w:tcW w:w="3933" w:type="dxa"/>
          </w:tcPr>
          <w:p w14:paraId="1BB57D24" w14:textId="21772073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SF concentrations</w:t>
            </w:r>
          </w:p>
        </w:tc>
        <w:tc>
          <w:tcPr>
            <w:tcW w:w="4493" w:type="dxa"/>
          </w:tcPr>
          <w:p w14:paraId="152C9FF9" w14:textId="0379A5AB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444,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males (50%) and female (50%),</w:t>
            </w:r>
            <w:r w:rsidR="00F65D9C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20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79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10A070ED" w14:textId="77777777" w:rsidTr="00F65D9C">
        <w:tc>
          <w:tcPr>
            <w:tcW w:w="3058" w:type="dxa"/>
          </w:tcPr>
          <w:p w14:paraId="166E1B86" w14:textId="0D09D61E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Cade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(2005) </w:t>
            </w:r>
            <w:r w:rsidRPr="00801C64">
              <w:rPr>
                <w:color w:val="auto"/>
              </w:rPr>
              <w:fldChar w:fldCharType="begin">
                <w:fldData xml:space="preserve">PEVuZE5vdGU+PENpdGU+PEF1dGhvcj5DYWRlPC9BdXRob3I+PFllYXI+MjAwNTwvWWVhcj48UmVj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PEVuZE5vdGU+PENpdGU+PEF1dGhvcj5DYWRlPC9BdXRob3I+PFllYXI+MjAwNTwvWWVhcj48UmVj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[36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United Kingdom</w:t>
            </w:r>
          </w:p>
        </w:tc>
        <w:tc>
          <w:tcPr>
            <w:tcW w:w="1842" w:type="dxa"/>
          </w:tcPr>
          <w:p w14:paraId="1922900A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DFC977D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meat intake compared to SF concentrations</w:t>
            </w:r>
          </w:p>
        </w:tc>
        <w:tc>
          <w:tcPr>
            <w:tcW w:w="4493" w:type="dxa"/>
          </w:tcPr>
          <w:p w14:paraId="53B2E24C" w14:textId="3A251602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6779,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female,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35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69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12B3ABCF" w14:textId="77777777" w:rsidTr="00F65D9C">
        <w:tc>
          <w:tcPr>
            <w:tcW w:w="3058" w:type="dxa"/>
          </w:tcPr>
          <w:p w14:paraId="379ABFFE" w14:textId="2A2C65A4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Cheng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(2013)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&lt;EndNote&gt;&lt;Cite&gt;&lt;Author&gt;Cheng&lt;/Author&gt;&lt;Year&gt;2013&lt;/Year&gt;&lt;RecNum&gt;1016&lt;/RecNum&gt;&lt;DisplayText&gt;[33]&lt;/DisplayText&gt;&lt;record&gt;&lt;rec-number&gt;1016&lt;/rec-number&gt;&lt;foreign-keys&gt;&lt;key app="EN" db-id="09tzrpwzb29ex4evzpoxp2at2exsz9tp022z" timestamp="1441237421"&gt;1016&lt;/key&gt;&lt;/foreign-keys&gt;&lt;ref-type name="Journal Article"&gt;17&lt;/ref-type&gt;&lt;contributors&gt;&lt;authors&gt;&lt;author&gt;Cheng, Hoi Lun&lt;/author&gt;&lt;author&gt;Griffin, Hayley J&lt;/author&gt;&lt;author&gt;Bryant, Christian E&lt;/author&gt;&lt;author&gt;Rooney, Kieron B&lt;/author&gt;&lt;author&gt;Steinbeck, Katharine S&lt;/author&gt;&lt;author&gt;O&amp;apos;Connor, Helen T&lt;/author&gt;&lt;/authors&gt;&lt;/contributors&gt;&lt;titles&gt;&lt;title&gt;Impact of diet and weight loss on iron and zinc status in overweight and obese young women&lt;/title&gt;&lt;secondary-title&gt;Asia Pacific journal of clinical nutrition&lt;/secondary-title&gt;&lt;/titles&gt;&lt;periodical&gt;&lt;full-title&gt;Asia Pacific journal of clinical nutrition&lt;/full-title&gt;&lt;/periodical&gt;&lt;pages&gt;574&lt;/pages&gt;&lt;volume&gt;22&lt;/volume&gt;&lt;number&gt;4&lt;/number&gt;&lt;dates&gt;&lt;year&gt;2013&lt;/year&gt;&lt;/dates&gt;&lt;urls&gt;&lt;/urls&gt;&lt;/record&gt;&lt;/Cite&gt;&lt;/EndNote&gt;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[37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Australia</w:t>
            </w:r>
          </w:p>
        </w:tc>
        <w:tc>
          <w:tcPr>
            <w:tcW w:w="1842" w:type="dxa"/>
          </w:tcPr>
          <w:p w14:paraId="46C44DDD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73EBE1E9" w14:textId="0BAE5943" w:rsidR="004D742A" w:rsidRPr="00801C64" w:rsidRDefault="004D742A" w:rsidP="00F65D9C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12-mo Random controlled trial: High protein-high meat diet </w:t>
            </w:r>
            <w:r w:rsidRPr="00801C64">
              <w:rPr>
                <w:i/>
                <w:color w:val="auto"/>
              </w:rPr>
              <w:t>vs</w:t>
            </w:r>
            <w:r w:rsidR="0092645C" w:rsidRPr="00801C64">
              <w:rPr>
                <w:i/>
                <w:color w:val="auto"/>
              </w:rPr>
              <w:t>.</w:t>
            </w:r>
            <w:r w:rsidR="00F65D9C" w:rsidRPr="00801C64">
              <w:rPr>
                <w:color w:val="auto"/>
              </w:rPr>
              <w:t xml:space="preserve"> High carbohydrate—</w:t>
            </w:r>
            <w:r w:rsidRPr="00801C64">
              <w:rPr>
                <w:color w:val="auto"/>
              </w:rPr>
              <w:t>low meat diet</w:t>
            </w:r>
          </w:p>
        </w:tc>
        <w:tc>
          <w:tcPr>
            <w:tcW w:w="4493" w:type="dxa"/>
          </w:tcPr>
          <w:p w14:paraId="0E0937F0" w14:textId="3AA30E9F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71 randomised (51% retention rate),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 xml:space="preserve">Female,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18</w:t>
            </w:r>
            <w:r w:rsidR="005367E5" w:rsidRPr="00801C64">
              <w:rPr>
                <w:color w:val="auto"/>
                <w:lang w:val="en-US"/>
              </w:rPr>
              <w:t>–</w:t>
            </w:r>
            <w:r w:rsidRPr="00801C64">
              <w:rPr>
                <w:color w:val="auto"/>
              </w:rPr>
              <w:t xml:space="preserve">25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40A8FFE9" w14:textId="77777777" w:rsidTr="00F65D9C">
        <w:tc>
          <w:tcPr>
            <w:tcW w:w="3058" w:type="dxa"/>
          </w:tcPr>
          <w:p w14:paraId="64940C62" w14:textId="405ECDF0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Deriemaeker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(2011) </w:t>
            </w:r>
            <w:r w:rsidRPr="00801C64">
              <w:rPr>
                <w:color w:val="auto"/>
              </w:rPr>
              <w:fldChar w:fldCharType="begin">
                <w:fldData xml:space="preserve">PEVuZE5vdGU+PENpdGU+PEF1dGhvcj5EZXJpZW1hZWtlcjwvQXV0aG9yPjxZZWFyPjIwMTE8L1ll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PEVuZE5vdGU+PENpdGU+PEF1dGhvcj5EZXJpZW1hZWtlcjwvQXV0aG9yPjxZZWFyPjIwMTE8L1ll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[38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Netherlands</w:t>
            </w:r>
          </w:p>
        </w:tc>
        <w:tc>
          <w:tcPr>
            <w:tcW w:w="1842" w:type="dxa"/>
          </w:tcPr>
          <w:p w14:paraId="1EABF88D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66AF0BF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493" w:type="dxa"/>
          </w:tcPr>
          <w:p w14:paraId="6CD19E0B" w14:textId="1C74B4D8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59,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male (24%) and female (76%),</w:t>
            </w:r>
            <w:r w:rsidR="00F65D9C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 xml:space="preserve">&gt;65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54EDEE94" w14:textId="77777777" w:rsidTr="00F65D9C">
        <w:tc>
          <w:tcPr>
            <w:tcW w:w="3058" w:type="dxa"/>
          </w:tcPr>
          <w:p w14:paraId="5C84D1B8" w14:textId="33D47485" w:rsidR="004D742A" w:rsidRPr="00801C64" w:rsidRDefault="004D742A" w:rsidP="00F65D9C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Doyle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(1999)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&lt;EndNote&gt;&lt;Cite&gt;&lt;Author&gt;Doyle&lt;/Author&gt;&lt;Year&gt;1999&lt;/Year&gt;&lt;RecNum&gt;2660&lt;/RecNum&gt;&lt;DisplayText&gt;[35]&lt;/DisplayText&gt;&lt;record&gt;&lt;rec-number&gt;2660&lt;/rec-number&gt;&lt;foreign-keys&gt;&lt;key app="EN" db-id="09tzrpwzb29ex4evzpoxp2at2exsz9tp022z" timestamp="1447288322"&gt;2660&lt;/key&gt;&lt;/foreign-keys&gt;&lt;ref-type name="Journal Article"&gt;17&lt;/ref-type&gt;&lt;contributors&gt;&lt;authors&gt;&lt;author&gt;Doyle, W&lt;/author&gt;&lt;author&gt;Crawley, H&lt;/author&gt;&lt;author&gt;Robert, H&lt;/author&gt;&lt;author&gt;Bates, CJ&lt;/author&gt;&lt;/authors&gt;&lt;/contributors&gt;&lt;titles&gt;&lt;title&gt;Iron deficiency in older people: interactions between food and nutrient intakes with biochemical measures of iron; further analysis of the National Diet and Nutrition Survey of people aged 65 years and over&lt;/title&gt;&lt;secondary-title&gt;European journal of clinical nutrition&lt;/secondary-title&gt;&lt;/titles&gt;&lt;periodical&gt;&lt;full-title&gt;European journal of clinical nutrition&lt;/full-title&gt;&lt;/periodical&gt;&lt;pages&gt;552-559&lt;/pages&gt;&lt;volume&gt;53&lt;/volume&gt;&lt;number&gt;7&lt;/number&gt;&lt;dates&gt;&lt;year&gt;1999&lt;/year&gt;&lt;/dates&gt;&lt;isbn&gt;0954-3007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[39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="00F65D9C" w:rsidRPr="00801C64">
              <w:rPr>
                <w:color w:val="auto"/>
              </w:rPr>
              <w:br/>
            </w:r>
            <w:r w:rsidRPr="00801C64">
              <w:rPr>
                <w:color w:val="auto"/>
              </w:rPr>
              <w:t>United Kingdom</w:t>
            </w:r>
          </w:p>
        </w:tc>
        <w:tc>
          <w:tcPr>
            <w:tcW w:w="1842" w:type="dxa"/>
          </w:tcPr>
          <w:p w14:paraId="6E6E593B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1A622106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meat, fish and poultry intake</w:t>
            </w:r>
          </w:p>
        </w:tc>
        <w:tc>
          <w:tcPr>
            <w:tcW w:w="4493" w:type="dxa"/>
          </w:tcPr>
          <w:p w14:paraId="7C1BE35A" w14:textId="444A7618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1268,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male (51%) and female (49%),</w:t>
            </w:r>
            <w:r w:rsidR="00F65D9C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 xml:space="preserve">&gt;65 </w:t>
            </w:r>
            <w:r w:rsidR="005367E5" w:rsidRPr="00801C64">
              <w:rPr>
                <w:color w:val="auto"/>
              </w:rPr>
              <w:t>years</w:t>
            </w:r>
          </w:p>
        </w:tc>
      </w:tr>
      <w:tr w:rsidR="004D742A" w:rsidRPr="00801C64" w14:paraId="00AD7C6E" w14:textId="77777777" w:rsidTr="00F65D9C">
        <w:tc>
          <w:tcPr>
            <w:tcW w:w="3058" w:type="dxa"/>
          </w:tcPr>
          <w:p w14:paraId="12CC7C3A" w14:textId="26EE790C" w:rsidR="004D742A" w:rsidRPr="00801C64" w:rsidRDefault="004D742A" w:rsidP="00EA2972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Fleming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(1998) </w:t>
            </w:r>
            <w:r w:rsidRPr="00801C64">
              <w:rPr>
                <w:color w:val="auto"/>
              </w:rPr>
              <w:fldChar w:fldCharType="begin">
                <w:fldData xml:space="preserve">PEVuZE5vdGU+PENpdGU+PEF1dGhvcj5GbGVtaW5nPC9BdXRob3I+PFllYXI+MTk5ODwvWWVhcj48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PEVuZE5vdGU+PENpdGU+PEF1dGhvcj5GbGVtaW5nPC9BdXRob3I+PFllYXI+MTk5ODwvWWVhcj48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[40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(2002) </w:t>
            </w:r>
            <w:r w:rsidRPr="00801C64">
              <w:rPr>
                <w:color w:val="auto"/>
              </w:rPr>
              <w:fldChar w:fldCharType="begin">
                <w:fldData xml:space="preserve">PEVuZE5vdGU+PENpdGU+PEF1dGhvcj5GbGVtaW5nPC9BdXRob3I+PFllYXI+MjAwMjwvWWVhcj48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PEVuZE5vdGU+PENpdGU+PEF1dGhvcj5GbGVtaW5nPC9BdXRob3I+PFllYXI+MjAwMjwvWWVhcj48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="007676D5" w:rsidRPr="00801C64">
              <w:rPr>
                <w:noProof/>
                <w:color w:val="auto"/>
              </w:rPr>
              <w:t>[41</w:t>
            </w:r>
            <w:r w:rsidRPr="00801C64">
              <w:rPr>
                <w:noProof/>
                <w:color w:val="auto"/>
              </w:rPr>
              <w:t>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</w:t>
            </w:r>
            <w:r w:rsidR="00EA2972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United States</w:t>
            </w:r>
          </w:p>
        </w:tc>
        <w:tc>
          <w:tcPr>
            <w:tcW w:w="1842" w:type="dxa"/>
          </w:tcPr>
          <w:p w14:paraId="49C670B2" w14:textId="77777777" w:rsidR="004D742A" w:rsidRPr="00801C64" w:rsidRDefault="004D742A" w:rsidP="004D742A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CDE3C45" w14:textId="77777777" w:rsidR="004D742A" w:rsidRPr="00801C64" w:rsidRDefault="004D742A" w:rsidP="005367E5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meat, processed meat, poultry and fish intake</w:t>
            </w:r>
          </w:p>
        </w:tc>
        <w:tc>
          <w:tcPr>
            <w:tcW w:w="4493" w:type="dxa"/>
          </w:tcPr>
          <w:p w14:paraId="376033BC" w14:textId="77A15653" w:rsidR="004D742A" w:rsidRPr="00801C64" w:rsidRDefault="004D742A" w:rsidP="0071603C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634,</w:t>
            </w:r>
            <w:r w:rsidR="0071603C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male (40%) and female (60%),</w:t>
            </w:r>
            <w:r w:rsidR="00F65D9C" w:rsidRPr="00801C64">
              <w:rPr>
                <w:color w:val="auto"/>
              </w:rPr>
              <w:t xml:space="preserve"> </w:t>
            </w:r>
            <w:r w:rsidRPr="00801C64">
              <w:rPr>
                <w:color w:val="auto"/>
              </w:rPr>
              <w:t>67</w:t>
            </w:r>
            <w:r w:rsidR="0071603C" w:rsidRPr="00801C64">
              <w:rPr>
                <w:color w:val="auto"/>
              </w:rPr>
              <w:t>–</w:t>
            </w:r>
            <w:r w:rsidRPr="00801C64">
              <w:rPr>
                <w:color w:val="auto"/>
              </w:rPr>
              <w:t xml:space="preserve">93 </w:t>
            </w:r>
            <w:r w:rsidR="005367E5" w:rsidRPr="00801C64">
              <w:rPr>
                <w:color w:val="auto"/>
              </w:rPr>
              <w:t>years</w:t>
            </w:r>
          </w:p>
        </w:tc>
      </w:tr>
    </w:tbl>
    <w:p w14:paraId="46BCA78C" w14:textId="77777777" w:rsidR="004A153A" w:rsidRPr="009225EF" w:rsidRDefault="004A153A">
      <w:pPr>
        <w:spacing w:line="240" w:lineRule="auto"/>
        <w:jc w:val="left"/>
        <w:rPr>
          <w:rFonts w:ascii="Palatino Linotype" w:hAnsi="Palatino Linotype"/>
          <w:sz w:val="20"/>
        </w:rPr>
      </w:pPr>
      <w:r w:rsidRPr="00801C64">
        <w:br w:type="page"/>
      </w:r>
    </w:p>
    <w:p w14:paraId="1250265B" w14:textId="73EED6E1" w:rsidR="004A153A" w:rsidRPr="00801C64" w:rsidRDefault="004A153A" w:rsidP="004A153A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S2.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0" w:type="auto"/>
        <w:tblBorders>
          <w:top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1842"/>
        <w:gridCol w:w="3933"/>
        <w:gridCol w:w="4737"/>
      </w:tblGrid>
      <w:tr w:rsidR="009225EF" w:rsidRPr="00801C64" w14:paraId="477EAD44" w14:textId="77777777" w:rsidTr="00F65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13" w:type="dxa"/>
          </w:tcPr>
          <w:p w14:paraId="22E27C20" w14:textId="30805C31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Author, Country</w:t>
            </w:r>
          </w:p>
        </w:tc>
        <w:tc>
          <w:tcPr>
            <w:tcW w:w="1842" w:type="dxa"/>
          </w:tcPr>
          <w:p w14:paraId="65C094C4" w14:textId="475D9A7E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Quality Rating</w:t>
            </w:r>
          </w:p>
        </w:tc>
        <w:tc>
          <w:tcPr>
            <w:tcW w:w="3933" w:type="dxa"/>
          </w:tcPr>
          <w:p w14:paraId="28180570" w14:textId="6CFCB3AE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Study Design</w:t>
            </w:r>
          </w:p>
        </w:tc>
        <w:tc>
          <w:tcPr>
            <w:tcW w:w="4737" w:type="dxa"/>
          </w:tcPr>
          <w:p w14:paraId="3C95522F" w14:textId="3586073C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Participants (</w:t>
            </w:r>
            <w:r w:rsidRPr="00801C64">
              <w:rPr>
                <w:b/>
                <w:i/>
                <w:color w:val="auto"/>
                <w:sz w:val="20"/>
              </w:rPr>
              <w:t>n</w:t>
            </w:r>
            <w:r w:rsidRPr="00801C64">
              <w:rPr>
                <w:b/>
                <w:color w:val="auto"/>
                <w:sz w:val="20"/>
              </w:rPr>
              <w:t>, Gender, Age)</w:t>
            </w:r>
          </w:p>
        </w:tc>
      </w:tr>
      <w:tr w:rsidR="009225EF" w:rsidRPr="00801C64" w14:paraId="52C743B6" w14:textId="77777777" w:rsidTr="00F65D9C">
        <w:tc>
          <w:tcPr>
            <w:tcW w:w="2813" w:type="dxa"/>
          </w:tcPr>
          <w:p w14:paraId="6C11F6BC" w14:textId="26B07E5D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Galan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(1998) </w:t>
            </w:r>
            <w:r w:rsidRPr="00801C64">
              <w:rPr>
                <w:color w:val="auto"/>
              </w:rPr>
              <w:fldChar w:fldCharType="begin">
                <w:fldData xml:space="preserve">PEVuZE5vdGU+PENpdGU+PEF1dGhvcj5HYWxhbjwvQXV0aG9yPjxZZWFyPjE5OTg8L1llYXI+PFJl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RT1mdWxsdGV4dCZhbXA7RD1tZWQ0JmFtcDtBTj05NjgzMzg4PC91cmw+PHVybD5odHRwOi8vbGli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PEVuZE5vdGU+PENpdGU+PEF1dGhvcj5HYWxhbjwvQXV0aG9yPjxZZWFyPjE5OTg8L1llYXI+PFJl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RT1mdWxsdGV4dCZhbXA7RD1tZWQ0JmFtcDtBTj05NjgzMzg4PC91cmw+PHVybD5odHRwOi8vbGli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[42]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France</w:t>
            </w:r>
          </w:p>
        </w:tc>
        <w:tc>
          <w:tcPr>
            <w:tcW w:w="1842" w:type="dxa"/>
          </w:tcPr>
          <w:p w14:paraId="0833839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3B4B3E3F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iron status compared with meat and fish intake</w:t>
            </w:r>
          </w:p>
        </w:tc>
        <w:tc>
          <w:tcPr>
            <w:tcW w:w="4737" w:type="dxa"/>
          </w:tcPr>
          <w:p w14:paraId="7EF687DE" w14:textId="2DA98A10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3111, female, 35–60 years</w:t>
            </w:r>
          </w:p>
        </w:tc>
      </w:tr>
      <w:tr w:rsidR="009225EF" w:rsidRPr="00801C64" w14:paraId="31D42E34" w14:textId="77777777" w:rsidTr="00F65D9C">
        <w:tc>
          <w:tcPr>
            <w:tcW w:w="2813" w:type="dxa"/>
          </w:tcPr>
          <w:p w14:paraId="07600EA0" w14:textId="1BC158B3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Haddad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(1999)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&lt;EndNote&gt;&lt;Cite&gt;&lt;Author&gt;Haddad&lt;/Author&gt;&lt;Year&gt;1999&lt;/Year&gt;&lt;RecNum&gt;1022&lt;/RecNum&gt;&lt;DisplayText&gt;[39]&lt;/DisplayText&gt;&lt;record&gt;&lt;rec-number&gt;1022&lt;/rec-number&gt;&lt;foreign-keys&gt;&lt;key app="EN" db-id="09tzrpwzb29ex4evzpoxp2at2exsz9tp022z" timestamp="1441238365"&gt;1022&lt;/key&gt;&lt;/foreign-keys&gt;&lt;ref-type name="Journal Article"&gt;17&lt;/ref-type&gt;&lt;contributors&gt;&lt;authors&gt;&lt;author&gt;Haddad, Ella H&lt;/author&gt;&lt;author&gt;Berk, Lee S&lt;/author&gt;&lt;author&gt;Kettering, James D&lt;/author&gt;&lt;author&gt;Hubbard, Richard W&lt;/author&gt;&lt;author&gt;Peters, Warren R&lt;/author&gt;&lt;/authors&gt;&lt;/contributors&gt;&lt;titles&gt;&lt;title&gt;Dietary intake and biochemical, hematologic, and immune status of vegans compared with nonvegetarians&lt;/title&gt;&lt;secondary-title&gt;The American journal of clinical nutrition&lt;/secondary-title&gt;&lt;/titles&gt;&lt;periodical&gt;&lt;full-title&gt;The American journal of clinical nutrition&lt;/full-title&gt;&lt;/periodical&gt;&lt;pages&gt;586s-593s&lt;/pages&gt;&lt;volume&gt;70&lt;/volume&gt;&lt;number&gt;3&lt;/number&gt;&lt;dates&gt;&lt;year&gt;1999&lt;/year&gt;&lt;/dates&gt;&lt;isbn&gt;0002-9165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[43]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0B1DC3E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FF13C1A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781752E6" w14:textId="2D2E3B33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45, male (44%) and female (56%), 20–60 years</w:t>
            </w:r>
          </w:p>
        </w:tc>
      </w:tr>
      <w:tr w:rsidR="009225EF" w:rsidRPr="00801C64" w14:paraId="75DEE00B" w14:textId="77777777" w:rsidTr="00F65D9C">
        <w:tc>
          <w:tcPr>
            <w:tcW w:w="2813" w:type="dxa"/>
          </w:tcPr>
          <w:p w14:paraId="1602327A" w14:textId="067C542B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Harman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(1998)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PEVuZE5vdGU+PENpdGU+PEF1dGhvcj5IYXJtYW48L0F1dGhvcj48WWVhcj4xOTk4PC9ZZWFyPjxS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PEVuZE5vdGU+PENpdGU+PEF1dGhvcj5IYXJtYW48L0F1dGhvcj48WWVhcj4xOTk4PC9ZZWFyPjxS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[44]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New Zealand</w:t>
            </w:r>
          </w:p>
        </w:tc>
        <w:tc>
          <w:tcPr>
            <w:tcW w:w="1842" w:type="dxa"/>
          </w:tcPr>
          <w:p w14:paraId="6D57233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2F0192E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52D2A3B3" w14:textId="275CC640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47, male (49%) and female (51%), 20–60 years</w:t>
            </w:r>
          </w:p>
        </w:tc>
      </w:tr>
      <w:tr w:rsidR="009225EF" w:rsidRPr="00801C64" w14:paraId="4D1EA1CA" w14:textId="77777777" w:rsidTr="00F65D9C">
        <w:tc>
          <w:tcPr>
            <w:tcW w:w="2813" w:type="dxa"/>
          </w:tcPr>
          <w:p w14:paraId="50AB43D4" w14:textId="58050028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Harvey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(2005)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PEVuZE5vdGU+PENpdGU+PEF1dGhvcj5IYXJ2ZXk8L0F1dGhvcj48WWVhcj4yMDA1PC9ZZWFyPjxS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PEVuZE5vdGU+PENpdGU+PEF1dGhvcj5IYXJ2ZXk8L0F1dGhvcj48WWVhcj4yMDA1PC9ZZWFyPjxS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[45]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Kingdom</w:t>
            </w:r>
          </w:p>
        </w:tc>
        <w:tc>
          <w:tcPr>
            <w:tcW w:w="1842" w:type="dxa"/>
          </w:tcPr>
          <w:p w14:paraId="5556047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FF64203" w14:textId="4650FFA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Cross sectional: red meat eater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poultry and fish eater and V diet comparison</w:t>
            </w:r>
          </w:p>
        </w:tc>
        <w:tc>
          <w:tcPr>
            <w:tcW w:w="4737" w:type="dxa"/>
          </w:tcPr>
          <w:p w14:paraId="13555EB3" w14:textId="33181E4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90, female, 18–45 years</w:t>
            </w:r>
          </w:p>
        </w:tc>
      </w:tr>
      <w:tr w:rsidR="009225EF" w:rsidRPr="00801C64" w14:paraId="4BD6BC77" w14:textId="77777777" w:rsidTr="00F65D9C">
        <w:tc>
          <w:tcPr>
            <w:tcW w:w="2813" w:type="dxa"/>
          </w:tcPr>
          <w:p w14:paraId="282F14CC" w14:textId="0A3862F4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Heath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(2001)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PEVuZE5vdGU+PENpdGU+PEF1dGhvcj5IZWF0aDwvQXV0aG9yPjxZZWFyPjIwMDE8L1llYXI+PFJl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PEVuZE5vdGU+PENpdGU+PEF1dGhvcj5IZWF0aDwvQXV0aG9yPjxZZWFyPjIwMDE8L1llYXI+PFJl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[46]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New Zealand</w:t>
            </w:r>
          </w:p>
        </w:tc>
        <w:tc>
          <w:tcPr>
            <w:tcW w:w="1842" w:type="dxa"/>
          </w:tcPr>
          <w:p w14:paraId="313D952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228EBD40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iron status compared to meat, fish and poultry intake</w:t>
            </w:r>
          </w:p>
        </w:tc>
        <w:tc>
          <w:tcPr>
            <w:tcW w:w="4737" w:type="dxa"/>
          </w:tcPr>
          <w:p w14:paraId="206E8AFD" w14:textId="6172823F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384, female, 18–40 years</w:t>
            </w:r>
          </w:p>
        </w:tc>
      </w:tr>
      <w:tr w:rsidR="009225EF" w:rsidRPr="00801C64" w14:paraId="21DE6750" w14:textId="77777777" w:rsidTr="00F65D9C">
        <w:tc>
          <w:tcPr>
            <w:tcW w:w="2813" w:type="dxa"/>
          </w:tcPr>
          <w:p w14:paraId="59DFC6DE" w14:textId="126B828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Helman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(1987)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&lt;EndNote&gt;&lt;Cite&gt;&lt;Author&gt;Helman&lt;/Author&gt;&lt;Year&gt;1987&lt;/Year&gt;&lt;RecNum&gt;1023&lt;/RecNum&gt;&lt;DisplayText&gt;[43]&lt;/DisplayText&gt;&lt;record&gt;&lt;rec-number&gt;1023&lt;/rec-number&gt;&lt;foreign-keys&gt;&lt;key app="EN" db-id="09tzrpwzb29ex4evzpoxp2at2exsz9tp022z" timestamp="1441238443"&gt;1023&lt;/key&gt;&lt;/foreign-keys&gt;&lt;ref-type name="Journal Article"&gt;17&lt;/ref-type&gt;&lt;contributors&gt;&lt;authors&gt;&lt;author&gt;Helman, Anthony D&lt;/author&gt;&lt;author&gt;Darnton-Hill, Ian&lt;/author&gt;&lt;/authors&gt;&lt;/contributors&gt;&lt;titles&gt;&lt;title&gt;Vitamin and iron status in new vegetarians&lt;/title&gt;&lt;secondary-title&gt;The American journal of clinical nutrition&lt;/secondary-title&gt;&lt;/titles&gt;&lt;periodical&gt;&lt;full-title&gt;The American journal of clinical nutrition&lt;/full-title&gt;&lt;/periodical&gt;&lt;pages&gt;785-789&lt;/pages&gt;&lt;volume&gt;45&lt;/volume&gt;&lt;number&gt;4&lt;/number&gt;&lt;dates&gt;&lt;year&gt;1987&lt;/year&gt;&lt;/dates&gt;&lt;isbn&gt;0002-9165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[47]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78DD189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-</w:t>
            </w:r>
          </w:p>
        </w:tc>
        <w:tc>
          <w:tcPr>
            <w:tcW w:w="3933" w:type="dxa"/>
          </w:tcPr>
          <w:p w14:paraId="55069421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74BA15AC" w14:textId="61A1E4F9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173, male (42%) and female (58%), &gt;18 years</w:t>
            </w:r>
          </w:p>
        </w:tc>
      </w:tr>
      <w:tr w:rsidR="009225EF" w:rsidRPr="00801C64" w14:paraId="59F846AC" w14:textId="77777777" w:rsidTr="00F65D9C">
        <w:tc>
          <w:tcPr>
            <w:tcW w:w="2813" w:type="dxa"/>
          </w:tcPr>
          <w:p w14:paraId="44F69459" w14:textId="06421D63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Houston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(1997)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PEVuZE5vdGU+PENpdGU+PEF1dGhvcj5Ib3VzdG9uPC9BdXRob3I+PFllYXI+MTk5NzwvWWVhcj48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PEVuZE5vdGU+PENpdGU+PEF1dGhvcj5Ib3VzdG9uPC9BdXRob3I+PFllYXI+MTk5NzwvWWVhcj48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[48]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42A604F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7618F0AF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red meat intake compared to iron status</w:t>
            </w:r>
          </w:p>
        </w:tc>
        <w:tc>
          <w:tcPr>
            <w:tcW w:w="4737" w:type="dxa"/>
          </w:tcPr>
          <w:p w14:paraId="574DAD25" w14:textId="649848D1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80, female, 19–26 years</w:t>
            </w:r>
          </w:p>
        </w:tc>
      </w:tr>
      <w:tr w:rsidR="009225EF" w:rsidRPr="00801C64" w14:paraId="7F63390F" w14:textId="77777777" w:rsidTr="00F65D9C">
        <w:tc>
          <w:tcPr>
            <w:tcW w:w="2813" w:type="dxa"/>
          </w:tcPr>
          <w:p w14:paraId="5E3EEF28" w14:textId="68FF711D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Hua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(2001)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PEVuZE5vdGU+PENpdGU+PEF1dGhvcj5IdWE8L0F1dGhvcj48WWVhcj4yMDAxPC9ZZWFyPjxSZWNO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PEVuZE5vdGU+PENpdGU+PEF1dGhvcj5IdWE8L0F1dGhvcj48WWVhcj4yMDAxPC9ZZWFyPjxSZWNO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[49]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2F69C9B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86C58CF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596128B3" w14:textId="1ADA0F4F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60, male (25%) and female (75%), 35–45 years</w:t>
            </w:r>
          </w:p>
        </w:tc>
      </w:tr>
      <w:tr w:rsidR="009225EF" w:rsidRPr="00801C64" w14:paraId="5AF5C7C4" w14:textId="77777777" w:rsidTr="00F65D9C">
        <w:tc>
          <w:tcPr>
            <w:tcW w:w="2813" w:type="dxa"/>
          </w:tcPr>
          <w:p w14:paraId="7FCA1F34" w14:textId="57E4E7F4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Hunt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(1995)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PEVuZE5vdGU+PENpdGU+PEF1dGhvcj5IdW50PC9BdXRob3I+PFllYXI+MTk5NTwvWWVhcj48UmVj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PEVuZE5vdGU+PENpdGU+PEF1dGhvcj5IdW50PC9BdXRob3I+PFllYXI+MTk5NTwvWWVhcj48UmVj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[50]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081BFF0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3513BA89" w14:textId="2C6C2420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7 wk Randomised Controlled trial: High meat diet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low meat diet</w:t>
            </w:r>
          </w:p>
        </w:tc>
        <w:tc>
          <w:tcPr>
            <w:tcW w:w="4737" w:type="dxa"/>
          </w:tcPr>
          <w:p w14:paraId="6A36FF87" w14:textId="3A89FDED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14 randomised (retention rate N/A), Female, </w:t>
            </w:r>
            <w:r w:rsidRPr="00801C64">
              <w:rPr>
                <w:color w:val="auto"/>
              </w:rPr>
              <w:br/>
              <w:t>51–70 years</w:t>
            </w:r>
          </w:p>
        </w:tc>
      </w:tr>
      <w:tr w:rsidR="009225EF" w:rsidRPr="00801C64" w14:paraId="7186B6E6" w14:textId="77777777" w:rsidTr="00F65D9C">
        <w:tc>
          <w:tcPr>
            <w:tcW w:w="2813" w:type="dxa"/>
          </w:tcPr>
          <w:p w14:paraId="17717824" w14:textId="2EB3C318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Hunt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(1999) </w:t>
            </w:r>
            <w:r w:rsidRPr="00801C64">
              <w:rPr>
                <w:color w:val="auto"/>
              </w:rPr>
              <w:fldChar w:fldCharType="begin">
                <w:fldData xml:space="preserve">PEVuZE5vdGU+PENpdGU+PEF1dGhvcj5IdW50PC9BdXRob3I+PFllYXI+MTk5OTwvWWVhcj48UmVj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==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PEVuZE5vdGU+PENpdGU+PEF1dGhvcj5IdW50PC9BdXRob3I+PFllYXI+MTk5OTwvWWVhcj48UmVj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==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[51]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771ACD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A5DB66E" w14:textId="4F14E34C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8 wk Randomised cross over trial: V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Omn diet</w:t>
            </w:r>
          </w:p>
        </w:tc>
        <w:tc>
          <w:tcPr>
            <w:tcW w:w="4737" w:type="dxa"/>
          </w:tcPr>
          <w:p w14:paraId="5E189E88" w14:textId="5ADF37BA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21 randomised (100% retention rate), female </w:t>
            </w:r>
            <w:r w:rsidRPr="00801C64">
              <w:rPr>
                <w:color w:val="auto"/>
              </w:rPr>
              <w:br/>
              <w:t>20–42 years</w:t>
            </w:r>
          </w:p>
        </w:tc>
      </w:tr>
      <w:tr w:rsidR="009225EF" w:rsidRPr="00801C64" w14:paraId="179E80C6" w14:textId="77777777" w:rsidTr="00F65D9C">
        <w:tc>
          <w:tcPr>
            <w:tcW w:w="2813" w:type="dxa"/>
          </w:tcPr>
          <w:p w14:paraId="641334D0" w14:textId="3F484E73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Kato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(2000) </w:t>
            </w:r>
            <w:r w:rsidRPr="00801C64">
              <w:rPr>
                <w:color w:val="auto"/>
              </w:rPr>
              <w:fldChar w:fldCharType="begin">
                <w:fldData xml:space="preserve">PEVuZE5vdGU+PENpdGU+PEF1dGhvcj5LYXRvPC9BdXRob3I+PFllYXI+MjAwMDwvWWVhcj48UmVj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PEVuZE5vdGU+PENpdGU+PEF1dGhvcj5LYXRvPC9BdXRob3I+PFllYXI+MjAwMDwvWWVhcj48UmVj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[52]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4FDE044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1357D7AA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737" w:type="dxa"/>
          </w:tcPr>
          <w:p w14:paraId="71565241" w14:textId="1D2096F8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487, female, 34–65 years</w:t>
            </w:r>
          </w:p>
        </w:tc>
      </w:tr>
      <w:tr w:rsidR="009225EF" w:rsidRPr="00801C64" w14:paraId="6AF2D2DE" w14:textId="77777777" w:rsidTr="00F65D9C">
        <w:tc>
          <w:tcPr>
            <w:tcW w:w="2813" w:type="dxa"/>
          </w:tcPr>
          <w:p w14:paraId="57A97B1E" w14:textId="306B93FC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Kim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(2012) </w:t>
            </w:r>
            <w:r w:rsidRPr="00801C64">
              <w:rPr>
                <w:color w:val="auto"/>
              </w:rPr>
              <w:fldChar w:fldCharType="begin">
                <w:fldData xml:space="preserve">PEVuZE5vdGU+PENpdGU+PEF1dGhvcj5LaW08L0F1dGhvcj48WWVhcj4yMDEyPC9ZZWFyPjxSZWNO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PEVuZE5vdGU+PENpdGU+PEF1dGhvcj5LaW08L0F1dGhvcj48WWVhcj4yMDEyPC9ZZWFyPjxSZWNO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[53]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South Korea</w:t>
            </w:r>
          </w:p>
        </w:tc>
        <w:tc>
          <w:tcPr>
            <w:tcW w:w="1842" w:type="dxa"/>
          </w:tcPr>
          <w:p w14:paraId="1BE5218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04382D8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02AE11F0" w14:textId="1D2A764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107, female, 47–85 years</w:t>
            </w:r>
          </w:p>
        </w:tc>
      </w:tr>
      <w:tr w:rsidR="009225EF" w:rsidRPr="00801C64" w14:paraId="1AB44A4F" w14:textId="77777777" w:rsidTr="00F65D9C">
        <w:tc>
          <w:tcPr>
            <w:tcW w:w="2813" w:type="dxa"/>
          </w:tcPr>
          <w:p w14:paraId="3FF4016D" w14:textId="1A8B3581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Leonard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PEVuZE5vdGU+PENpdGU+PEF1dGhvcj5MZW9uYXJkPC9BdXRob3I+PFllYXI+MjAxNDwvWWVhcj48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PEVuZE5vdGU+PENpdGU+PEF1dGhvcj5MZW9uYXJkPC9BdXRob3I+PFllYXI+MjAxNDwvWWVhcj48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[54]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0EE78D1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641D60A8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intake of animal flesh compared to iron status</w:t>
            </w:r>
          </w:p>
        </w:tc>
        <w:tc>
          <w:tcPr>
            <w:tcW w:w="4737" w:type="dxa"/>
          </w:tcPr>
          <w:p w14:paraId="6F22877A" w14:textId="44C3C102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107, female, 18–35 years</w:t>
            </w:r>
          </w:p>
        </w:tc>
      </w:tr>
      <w:tr w:rsidR="009225EF" w:rsidRPr="00801C64" w14:paraId="6EDFF290" w14:textId="77777777" w:rsidTr="00F65D9C">
        <w:tc>
          <w:tcPr>
            <w:tcW w:w="2813" w:type="dxa"/>
          </w:tcPr>
          <w:p w14:paraId="62392E88" w14:textId="621200FB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Levin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(1986)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&lt;EndNote&gt;&lt;Cite&gt;&lt;Author&gt;Levin&lt;/Author&gt;&lt;Year&gt;1986&lt;/Year&gt;&lt;RecNum&gt;1024&lt;/RecNum&gt;&lt;DisplayText&gt;[51]&lt;/DisplayText&gt;&lt;record&gt;&lt;rec-number&gt;1024&lt;/rec-number&gt;&lt;foreign-keys&gt;&lt;key app="EN" db-id="09tzrpwzb29ex4evzpoxp2at2exsz9tp022z" timestamp="1441238514"&gt;1024&lt;/key&gt;&lt;/foreign-keys&gt;&lt;ref-type name="Journal Article"&gt;17&lt;/ref-type&gt;&lt;contributors&gt;&lt;authors&gt;&lt;author&gt;Levin, N&lt;/author&gt;&lt;author&gt;Rattan, J&lt;/author&gt;&lt;author&gt;Gilat, T&lt;/author&gt;&lt;/authors&gt;&lt;/contributors&gt;&lt;titles&gt;&lt;title&gt;Mineral intake and blood levels in vegetarians&lt;/title&gt;&lt;secondary-title&gt;Israel journal of medical sciences&lt;/secondary-title&gt;&lt;/titles&gt;&lt;periodical&gt;&lt;full-title&gt;Israel journal of medical sciences&lt;/full-title&gt;&lt;/periodical&gt;&lt;pages&gt;105-108&lt;/pages&gt;&lt;volume&gt;22&lt;/volume&gt;&lt;number&gt;2&lt;/number&gt;&lt;dates&gt;&lt;year&gt;1986&lt;/year&gt;&lt;/dates&gt;&lt;isbn&gt;0021-2180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[55]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Israel</w:t>
            </w:r>
          </w:p>
        </w:tc>
        <w:tc>
          <w:tcPr>
            <w:tcW w:w="1842" w:type="dxa"/>
          </w:tcPr>
          <w:p w14:paraId="46BB044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-</w:t>
            </w:r>
          </w:p>
        </w:tc>
        <w:tc>
          <w:tcPr>
            <w:tcW w:w="3933" w:type="dxa"/>
          </w:tcPr>
          <w:p w14:paraId="0F9FEEB7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737" w:type="dxa"/>
          </w:tcPr>
          <w:p w14:paraId="58F94BDB" w14:textId="4069B11D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205, male (55%) and female (45%), &gt;18 years</w:t>
            </w:r>
          </w:p>
        </w:tc>
      </w:tr>
      <w:tr w:rsidR="009225EF" w:rsidRPr="00801C64" w14:paraId="48BBE23B" w14:textId="77777777" w:rsidTr="00F65D9C">
        <w:tc>
          <w:tcPr>
            <w:tcW w:w="2813" w:type="dxa"/>
          </w:tcPr>
          <w:p w14:paraId="07C5FB1F" w14:textId="4423735E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Ley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PEVuZE5vdGU+PENpdGU+PEF1dGhvcj5MZXk8L0F1dGhvcj48WWVhcj4yMDE0PC9ZZWFyPjxSZWNO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==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PEVuZE5vdGU+PENpdGU+PEF1dGhvcj5MZXk8L0F1dGhvcj48WWVhcj4yMDE0PC9ZZWFyPjxSZWNO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==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[56]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513F859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CF3D316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red meat and processed meat intake compared to SF values</w:t>
            </w:r>
          </w:p>
        </w:tc>
        <w:tc>
          <w:tcPr>
            <w:tcW w:w="4737" w:type="dxa"/>
          </w:tcPr>
          <w:p w14:paraId="52B6C54C" w14:textId="65D3DF2E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3690, female, 30–50 years</w:t>
            </w:r>
          </w:p>
        </w:tc>
      </w:tr>
    </w:tbl>
    <w:p w14:paraId="5FA5E179" w14:textId="77777777" w:rsidR="009225EF" w:rsidRDefault="009225EF">
      <w:pPr>
        <w:spacing w:line="240" w:lineRule="auto"/>
        <w:jc w:val="left"/>
        <w:rPr>
          <w:rFonts w:ascii="Palatino Linotype" w:hAnsi="Palatino Linotype" w:cstheme="minorBidi"/>
          <w:b/>
          <w:snapToGrid w:val="0"/>
          <w:sz w:val="18"/>
          <w:lang w:bidi="en-US"/>
        </w:rPr>
      </w:pPr>
      <w:r>
        <w:rPr>
          <w:b/>
        </w:rPr>
        <w:br w:type="page"/>
      </w:r>
    </w:p>
    <w:p w14:paraId="740DAB31" w14:textId="3D9A3311" w:rsidR="004A153A" w:rsidRPr="00801C64" w:rsidRDefault="004A153A" w:rsidP="004A153A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S2.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0" w:type="auto"/>
        <w:tblBorders>
          <w:top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097"/>
        <w:gridCol w:w="1842"/>
        <w:gridCol w:w="3933"/>
        <w:gridCol w:w="4493"/>
      </w:tblGrid>
      <w:tr w:rsidR="009225EF" w:rsidRPr="00801C64" w14:paraId="103C0A8A" w14:textId="77777777" w:rsidTr="00F65D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097" w:type="dxa"/>
          </w:tcPr>
          <w:p w14:paraId="2D4CC33E" w14:textId="493B3EA2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Author, Country</w:t>
            </w:r>
          </w:p>
        </w:tc>
        <w:tc>
          <w:tcPr>
            <w:tcW w:w="1842" w:type="dxa"/>
          </w:tcPr>
          <w:p w14:paraId="74EAE315" w14:textId="00DEA48F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Quality Rating</w:t>
            </w:r>
          </w:p>
        </w:tc>
        <w:tc>
          <w:tcPr>
            <w:tcW w:w="3933" w:type="dxa"/>
          </w:tcPr>
          <w:p w14:paraId="72169A5B" w14:textId="785BB9B1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Study Design</w:t>
            </w:r>
          </w:p>
        </w:tc>
        <w:tc>
          <w:tcPr>
            <w:tcW w:w="4493" w:type="dxa"/>
          </w:tcPr>
          <w:p w14:paraId="682C8D77" w14:textId="71EFC0E5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Participants (</w:t>
            </w:r>
            <w:r w:rsidRPr="00801C64">
              <w:rPr>
                <w:b/>
                <w:i/>
                <w:color w:val="auto"/>
                <w:sz w:val="20"/>
              </w:rPr>
              <w:t>n</w:t>
            </w:r>
            <w:r w:rsidRPr="00801C64">
              <w:rPr>
                <w:b/>
                <w:color w:val="auto"/>
                <w:sz w:val="20"/>
              </w:rPr>
              <w:t>, Gender, Age)</w:t>
            </w:r>
          </w:p>
        </w:tc>
      </w:tr>
      <w:tr w:rsidR="009225EF" w:rsidRPr="00801C64" w14:paraId="2F1016D6" w14:textId="77777777" w:rsidTr="00F65D9C">
        <w:tc>
          <w:tcPr>
            <w:tcW w:w="3097" w:type="dxa"/>
          </w:tcPr>
          <w:p w14:paraId="40DF043D" w14:textId="1BA1E6EA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color w:val="auto"/>
              </w:rPr>
              <w:t>Locong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(1986)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&lt;EndNote&gt;&lt;Cite&gt;&lt;Author&gt;Locong&lt;/Author&gt;&lt;Year&gt;1986&lt;/Year&gt;&lt;RecNum&gt;1025&lt;/RecNum&gt;&lt;DisplayText&gt;[53]&lt;/DisplayText&gt;&lt;record&gt;&lt;rec-number&gt;1025&lt;/rec-number&gt;&lt;foreign-keys&gt;&lt;key app="EN" db-id="09tzrpwzb29ex4evzpoxp2at2exsz9tp022z" timestamp="1441238567"&gt;1025&lt;/key&gt;&lt;/foreign-keys&gt;&lt;ref-type name="Journal Article"&gt;17&lt;/ref-type&gt;&lt;contributors&gt;&lt;authors&gt;&lt;author&gt;Locong, A&lt;/author&gt;&lt;/authors&gt;&lt;/contributors&gt;&lt;titles&gt;&lt;title&gt;Nutritional status and dietary intake of a selected sample of young adult vegetarians&lt;/title&gt;&lt;secondary-title&gt;Journal of the Canadian Dietetic Association&lt;/secondary-title&gt;&lt;/titles&gt;&lt;periodical&gt;&lt;full-title&gt;Journal of the Canadian Dietetic Association&lt;/full-title&gt;&lt;/periodical&gt;&lt;dates&gt;&lt;year&gt;1986&lt;/year&gt;&lt;/dates&gt;&lt;isbn&gt;0008-3399&lt;/isbn&gt;&lt;urls&gt;&lt;/urls&gt;&lt;/record&gt;&lt;/Cite&gt;&lt;/EndNote&gt;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[57]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Canada</w:t>
            </w:r>
          </w:p>
        </w:tc>
        <w:tc>
          <w:tcPr>
            <w:tcW w:w="1842" w:type="dxa"/>
          </w:tcPr>
          <w:p w14:paraId="46B2785E" w14:textId="2D2457E1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color w:val="auto"/>
              </w:rPr>
              <w:t>-</w:t>
            </w:r>
          </w:p>
        </w:tc>
        <w:tc>
          <w:tcPr>
            <w:tcW w:w="3933" w:type="dxa"/>
          </w:tcPr>
          <w:p w14:paraId="47C090AE" w14:textId="664C2768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493" w:type="dxa"/>
          </w:tcPr>
          <w:p w14:paraId="417B3795" w14:textId="1290A45D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color w:val="auto"/>
              </w:rPr>
              <w:t>68, male (35%) and female (65%), &gt;18 years</w:t>
            </w:r>
          </w:p>
        </w:tc>
      </w:tr>
      <w:tr w:rsidR="009225EF" w:rsidRPr="00801C64" w14:paraId="46356718" w14:textId="77777777" w:rsidTr="00F65D9C">
        <w:tc>
          <w:tcPr>
            <w:tcW w:w="3097" w:type="dxa"/>
          </w:tcPr>
          <w:p w14:paraId="77ED978C" w14:textId="18B98203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Lyle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(1992) </w:t>
            </w:r>
            <w:r w:rsidRPr="00801C64">
              <w:rPr>
                <w:color w:val="auto"/>
              </w:rPr>
              <w:fldChar w:fldCharType="begin">
                <w:fldData xml:space="preserve">PEVuZE5vdGU+PENpdGU+PEF1dGhvcj5MeWxlPC9BdXRob3I+PFllYXI+MTk5MjwvWWVhcj48UmVj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RT1mdWxsdGV4dCZhbXA7RD1tZWQzJmFtcDtBTj0xNDQyNjU2PC91cmw+PHVybD5odHRwOi8vbGli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=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PEVuZE5vdGU+PENpdGU+PEF1dGhvcj5MeWxlPC9BdXRob3I+PFllYXI+MTk5MjwvWWVhcj48UmVj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RT1mdWxsdGV4dCZhbXA7RD1tZWQzJmFtcDtBTj0xNDQyNjU2PC91cmw+PHVybD5odHRwOi8vbGli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=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[58]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70DBC4A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3A151390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12 wk Randomised controlled trial: Exercise intervention, with a meat based diet, placebo or control</w:t>
            </w:r>
          </w:p>
        </w:tc>
        <w:tc>
          <w:tcPr>
            <w:tcW w:w="4493" w:type="dxa"/>
          </w:tcPr>
          <w:p w14:paraId="70BE0E3E" w14:textId="01AC613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83 (72% retention rate), female, &gt;18 years</w:t>
            </w:r>
          </w:p>
        </w:tc>
      </w:tr>
      <w:tr w:rsidR="009225EF" w:rsidRPr="00801C64" w14:paraId="5CBBD637" w14:textId="77777777" w:rsidTr="00F65D9C">
        <w:tc>
          <w:tcPr>
            <w:tcW w:w="3097" w:type="dxa"/>
          </w:tcPr>
          <w:p w14:paraId="484DF99E" w14:textId="402B60F8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Milman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PEVuZE5vdGU+PENpdGU+PEF1dGhvcj5NaWxtYW48L0F1dGhvcj48WWVhcj4yMDA0PC9ZZWFyPjxS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PEVuZE5vdGU+PENpdGU+PEF1dGhvcj5NaWxtYW48L0F1dGhvcj48WWVhcj4yMDA0PC9ZZWFyPjxS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[59]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Denmark</w:t>
            </w:r>
          </w:p>
        </w:tc>
        <w:tc>
          <w:tcPr>
            <w:tcW w:w="1842" w:type="dxa"/>
          </w:tcPr>
          <w:p w14:paraId="726E10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37A9EEB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285EED21" w14:textId="776DF82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362, male (48%) and female (52%),&gt;80 years</w:t>
            </w:r>
          </w:p>
        </w:tc>
      </w:tr>
      <w:tr w:rsidR="009225EF" w:rsidRPr="00801C64" w14:paraId="7439833F" w14:textId="77777777" w:rsidTr="00F65D9C">
        <w:tc>
          <w:tcPr>
            <w:tcW w:w="3097" w:type="dxa"/>
          </w:tcPr>
          <w:p w14:paraId="3BD512A6" w14:textId="6E0FF846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Noakes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(2005)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&lt;EndNote&gt;&lt;Cite&gt;&lt;Author&gt;Noakes&lt;/Author&gt;&lt;Year&gt;2005&lt;/Year&gt;&lt;RecNum&gt;1018&lt;/RecNum&gt;&lt;DisplayText&gt;[56]&lt;/DisplayText&gt;&lt;record&gt;&lt;rec-number&gt;1018&lt;/rec-number&gt;&lt;foreign-keys&gt;&lt;key app="EN" db-id="09tzrpwzb29ex4evzpoxp2at2exsz9tp022z" timestamp="1441237792"&gt;1018&lt;/key&gt;&lt;/foreign-keys&gt;&lt;ref-type name="Journal Article"&gt;17&lt;/ref-type&gt;&lt;contributors&gt;&lt;authors&gt;&lt;author&gt;Noakes, Manny&lt;/author&gt;&lt;author&gt;Keogh, Jennifer B&lt;/author&gt;&lt;author&gt;Foster, Paul R&lt;/author&gt;&lt;author&gt;Clifton, Peter M&lt;/author&gt;&lt;/authors&gt;&lt;/contributors&gt;&lt;titles&gt;&lt;title&gt;Effect of an energy-restricted, high-protein, low-fat diet relative to a conventional high-carbohydrate, low-fat diet on weight loss, body composition, nutritional status, and markers of cardiovascular health in obese women&lt;/title&gt;&lt;secondary-title&gt;The American journal of clinical nutrition&lt;/secondary-title&gt;&lt;/titles&gt;&lt;periodical&gt;&lt;full-title&gt;The American journal of clinical nutrition&lt;/full-title&gt;&lt;/periodical&gt;&lt;pages&gt;1298-1306&lt;/pages&gt;&lt;volume&gt;81&lt;/volume&gt;&lt;number&gt;6&lt;/number&gt;&lt;dates&gt;&lt;year&gt;2005&lt;/year&gt;&lt;/dates&gt;&lt;isbn&gt;0002-9165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[60]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78393C3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46C75ED2" w14:textId="0D9FFB6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12 wk Randomised Controlled Trial: High-protein-high meat diet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High Carbohydrate-low-meat diet</w:t>
            </w:r>
          </w:p>
        </w:tc>
        <w:tc>
          <w:tcPr>
            <w:tcW w:w="4493" w:type="dxa"/>
          </w:tcPr>
          <w:p w14:paraId="2206A6CB" w14:textId="3CEAC0B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119 randomised (84% retention rate), Females, 20–65 years</w:t>
            </w:r>
          </w:p>
        </w:tc>
      </w:tr>
      <w:tr w:rsidR="009225EF" w:rsidRPr="00801C64" w14:paraId="581DC609" w14:textId="77777777" w:rsidTr="00F65D9C">
        <w:tc>
          <w:tcPr>
            <w:tcW w:w="3097" w:type="dxa"/>
          </w:tcPr>
          <w:p w14:paraId="3BF2FF7C" w14:textId="294DD716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Patterson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(2001)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&lt;EndNote&gt;&lt;Cite&gt;&lt;Author&gt;Patterson&lt;/Author&gt;&lt;Year&gt;2001&lt;/Year&gt;&lt;RecNum&gt;1011&lt;/RecNum&gt;&lt;DisplayText&gt;[57]&lt;/DisplayText&gt;&lt;record&gt;&lt;rec-number&gt;1011&lt;/rec-number&gt;&lt;foreign-keys&gt;&lt;key app="EN" db-id="09tzrpwzb29ex4evzpoxp2at2exsz9tp022z" timestamp="1441175905"&gt;1011&lt;/key&gt;&lt;/foreign-keys&gt;&lt;ref-type name="Journal Article"&gt;17&lt;/ref-type&gt;&lt;contributors&gt;&lt;authors&gt;&lt;author&gt;Patterson, Amanda J&lt;/author&gt;&lt;author&gt;Brown, Wendy J&lt;/author&gt;&lt;author&gt;Roberts, David CK&lt;/author&gt;&lt;/authors&gt;&lt;/contributors&gt;&lt;titles&gt;&lt;title&gt;Dietary and lifestyle factors influencing iron stores in Australian women: an examination of the role of bio-available dietary iron&lt;/title&gt;&lt;secondary-title&gt;Australian Journal of Nutrition and Dietetics&lt;/secondary-title&gt;&lt;/titles&gt;&lt;periodical&gt;&lt;full-title&gt;Australian Journal of Nutrition and Dietetics&lt;/full-title&gt;&lt;/periodical&gt;&lt;pages&gt;107-113&lt;/pages&gt;&lt;volume&gt;58&lt;/volume&gt;&lt;number&gt;2&lt;/number&gt;&lt;dates&gt;&lt;year&gt;2001&lt;/year&gt;&lt;/dates&gt;&lt;isbn&gt;1032-1322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[61]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7440015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67FBFB7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7B21BB5D" w14:textId="5496F0CB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76, female, &gt;18 years</w:t>
            </w:r>
          </w:p>
        </w:tc>
      </w:tr>
      <w:tr w:rsidR="009225EF" w:rsidRPr="00801C64" w14:paraId="21D7C014" w14:textId="77777777" w:rsidTr="00F65D9C">
        <w:tc>
          <w:tcPr>
            <w:tcW w:w="3097" w:type="dxa"/>
          </w:tcPr>
          <w:p w14:paraId="711A6CAB" w14:textId="2272934C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Pynaert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(2007) </w:t>
            </w:r>
            <w:r w:rsidRPr="00801C64">
              <w:rPr>
                <w:color w:val="auto"/>
              </w:rPr>
              <w:fldChar w:fldCharType="begin">
                <w:fldData xml:space="preserve">PEVuZE5vdGU+PENpdGU+PEF1dGhvcj5QeW5hZXJ0PC9BdXRob3I+PFllYXI+MjAwNzwvWWVhcj48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PEVuZE5vdGU+PENpdGU+PEF1dGhvcj5QeW5hZXJ0PC9BdXRob3I+PFllYXI+MjAwNzwvWWVhcj48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[62]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Belgium</w:t>
            </w:r>
          </w:p>
        </w:tc>
        <w:tc>
          <w:tcPr>
            <w:tcW w:w="1842" w:type="dxa"/>
          </w:tcPr>
          <w:p w14:paraId="1DC7BEC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12EFA0DB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V and Omn iron status comparison</w:t>
            </w:r>
          </w:p>
        </w:tc>
        <w:tc>
          <w:tcPr>
            <w:tcW w:w="4493" w:type="dxa"/>
          </w:tcPr>
          <w:p w14:paraId="25C56C48" w14:textId="35383794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788, female, 18–39 years</w:t>
            </w:r>
          </w:p>
        </w:tc>
      </w:tr>
      <w:tr w:rsidR="009225EF" w:rsidRPr="00801C64" w14:paraId="488B12B8" w14:textId="77777777" w:rsidTr="00F65D9C">
        <w:tc>
          <w:tcPr>
            <w:tcW w:w="3097" w:type="dxa"/>
          </w:tcPr>
          <w:p w14:paraId="61C779AA" w14:textId="586304E2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Rigas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(2014)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&lt;EndNote&gt;&lt;Cite&gt;&lt;Author&gt;Rigas&lt;/Author&gt;&lt;Year&gt;2014&lt;/Year&gt;&lt;RecNum&gt;1026&lt;/RecNum&gt;&lt;DisplayText&gt;[59]&lt;/DisplayText&gt;&lt;record&gt;&lt;rec-number&gt;1026&lt;/rec-number&gt;&lt;foreign-keys&gt;&lt;key app="EN" db-id="09tzrpwzb29ex4evzpoxp2at2exsz9tp022z" timestamp="1441238646"&gt;1026&lt;/key&gt;&lt;/foreign-keys&gt;&lt;ref-type name="Journal Article"&gt;17&lt;/ref-type&gt;&lt;contributors&gt;&lt;authors&gt;&lt;author&gt;Rigas, Andreas Stribolt&lt;/author&gt;&lt;author&gt;Sørensen, Cecilie Juul&lt;/author&gt;&lt;author&gt;Pedersen, Ole Birger&lt;/author&gt;&lt;author&gt;Petersen, Mikkel Steen&lt;/author&gt;&lt;author&gt;Thørner, Lise Wegner&lt;/author&gt;&lt;author&gt;Kotzé, Sebastian&lt;/author&gt;&lt;author&gt;Sørensen, Erik&lt;/author&gt;&lt;author&gt;Magnussen, Karin&lt;/author&gt;&lt;author&gt;Rostgaard, Klaus&lt;/author&gt;&lt;author&gt;Erikstrup, Christian&lt;/author&gt;&lt;/authors&gt;&lt;/contributors&gt;&lt;titles&gt;&lt;title&gt;Predictors of iron levels in 14,737 Danish blood donors: results from the Danish Blood Donor Study&lt;/title&gt;&lt;secondary-title&gt;Transfusion&lt;/secondary-title&gt;&lt;/titles&gt;&lt;periodical&gt;&lt;full-title&gt;Transfusion&lt;/full-title&gt;&lt;/periodical&gt;&lt;pages&gt;789-796&lt;/pages&gt;&lt;volume&gt;54&lt;/volume&gt;&lt;number&gt;3pt2&lt;/number&gt;&lt;dates&gt;&lt;year&gt;2014&lt;/year&gt;&lt;/dates&gt;&lt;isbn&gt;1537-2995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[63]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Denmark</w:t>
            </w:r>
          </w:p>
        </w:tc>
        <w:tc>
          <w:tcPr>
            <w:tcW w:w="1842" w:type="dxa"/>
          </w:tcPr>
          <w:p w14:paraId="3C935D4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7C6E438E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meat intake compared to iron status</w:t>
            </w:r>
          </w:p>
        </w:tc>
        <w:tc>
          <w:tcPr>
            <w:tcW w:w="4493" w:type="dxa"/>
          </w:tcPr>
          <w:p w14:paraId="33D33453" w14:textId="336B7DBF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14,737, male (54%) and female (46%), </w:t>
            </w:r>
            <w:r w:rsidRPr="00801C64">
              <w:rPr>
                <w:color w:val="auto"/>
              </w:rPr>
              <w:br/>
              <w:t>18–67 years</w:t>
            </w:r>
          </w:p>
        </w:tc>
      </w:tr>
      <w:tr w:rsidR="009225EF" w:rsidRPr="00801C64" w14:paraId="74251689" w14:textId="77777777" w:rsidTr="00F65D9C">
        <w:tc>
          <w:tcPr>
            <w:tcW w:w="3097" w:type="dxa"/>
          </w:tcPr>
          <w:p w14:paraId="06739F1B" w14:textId="68727249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Reddy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(1990)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&lt;EndNote&gt;&lt;Cite&gt;&lt;Author&gt;Reddy&lt;/Author&gt;&lt;Year&gt;1990&lt;/Year&gt;&lt;RecNum&gt;1020&lt;/RecNum&gt;&lt;DisplayText&gt;[60]&lt;/DisplayText&gt;&lt;record&gt;&lt;rec-number&gt;1020&lt;/rec-number&gt;&lt;foreign-keys&gt;&lt;key app="EN" db-id="09tzrpwzb29ex4evzpoxp2at2exsz9tp022z" timestamp="1441238007"&gt;1020&lt;/key&gt;&lt;/foreign-keys&gt;&lt;ref-type name="Journal Article"&gt;17&lt;/ref-type&gt;&lt;contributors&gt;&lt;authors&gt;&lt;author&gt;Reddy, Sheela&lt;/author&gt;&lt;author&gt;Sanders, TAB&lt;/author&gt;&lt;/authors&gt;&lt;/contributors&gt;&lt;titles&gt;&lt;title&gt;Haematological studies on pre-menopausal Indian and Caucasian vegetarians compared with Caucasian omnivores&lt;/title&gt;&lt;secondary-title&gt;British Journal of Nutrition&lt;/secondary-title&gt;&lt;/titles&gt;&lt;periodical&gt;&lt;full-title&gt;British Journal of Nutrition&lt;/full-title&gt;&lt;/periodical&gt;&lt;pages&gt;331-338&lt;/pages&gt;&lt;volume&gt;64&lt;/volume&gt;&lt;number&gt;02&lt;/number&gt;&lt;dates&gt;&lt;year&gt;1990&lt;/year&gt;&lt;/dates&gt;&lt;isbn&gt;1475-2662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[64]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Kingdom</w:t>
            </w:r>
          </w:p>
        </w:tc>
        <w:tc>
          <w:tcPr>
            <w:tcW w:w="1842" w:type="dxa"/>
          </w:tcPr>
          <w:p w14:paraId="1CAB87C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7B83D2BF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V and Omn iron status comparison</w:t>
            </w:r>
          </w:p>
        </w:tc>
        <w:tc>
          <w:tcPr>
            <w:tcW w:w="4493" w:type="dxa"/>
          </w:tcPr>
          <w:p w14:paraId="334834F9" w14:textId="150D141D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61, female20–40 years</w:t>
            </w:r>
          </w:p>
        </w:tc>
      </w:tr>
      <w:tr w:rsidR="009225EF" w:rsidRPr="00801C64" w14:paraId="6F014EB8" w14:textId="77777777" w:rsidTr="00F65D9C">
        <w:tc>
          <w:tcPr>
            <w:tcW w:w="3097" w:type="dxa"/>
          </w:tcPr>
          <w:p w14:paraId="6B706284" w14:textId="0CE94426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Schuepbach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(2011) </w:t>
            </w:r>
            <w:r w:rsidRPr="00801C64">
              <w:rPr>
                <w:color w:val="auto"/>
              </w:rPr>
              <w:fldChar w:fldCharType="begin">
                <w:fldData xml:space="preserve">PEVuZE5vdGU+PENpdGU+PEF1dGhvcj5TY2h1ZXBiYWNoPC9BdXRob3I+PFllYXI+MjAxMTwvWWVh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PEVuZE5vdGU+PENpdGU+PEF1dGhvcj5TY2h1ZXBiYWNoPC9BdXRob3I+PFllYXI+MjAxMTwvWWVh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[65]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Switzerland</w:t>
            </w:r>
          </w:p>
        </w:tc>
        <w:tc>
          <w:tcPr>
            <w:tcW w:w="1842" w:type="dxa"/>
          </w:tcPr>
          <w:p w14:paraId="5180596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43F2197C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red meat consumption compared to iron status</w:t>
            </w:r>
          </w:p>
        </w:tc>
        <w:tc>
          <w:tcPr>
            <w:tcW w:w="4493" w:type="dxa"/>
          </w:tcPr>
          <w:p w14:paraId="69B8BB96" w14:textId="42F105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60, male (21%) and female (79%), 24–55 years</w:t>
            </w:r>
          </w:p>
        </w:tc>
      </w:tr>
      <w:tr w:rsidR="009225EF" w:rsidRPr="00801C64" w14:paraId="72D116A9" w14:textId="77777777" w:rsidTr="00F65D9C">
        <w:tc>
          <w:tcPr>
            <w:tcW w:w="3097" w:type="dxa"/>
          </w:tcPr>
          <w:p w14:paraId="4BC20B24" w14:textId="4083A352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Seaverson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(2007) </w:t>
            </w:r>
            <w:r w:rsidRPr="00801C64">
              <w:rPr>
                <w:color w:val="auto"/>
              </w:rPr>
              <w:fldChar w:fldCharType="begin">
                <w:fldData xml:space="preserve">PEVuZE5vdGU+PENpdGU+PEF1dGhvcj5TZWF2ZXJzb248L0F1dGhvcj48WWVhcj4yMDA3PC9ZZWFy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PEVuZE5vdGU+PENpdGU+PEF1dGhvcj5TZWF2ZXJzb248L0F1dGhvcj48WWVhcj4yMDA3PC9ZZWFy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[66]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6E3252D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1BA02DF7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30B38A65" w14:textId="156E48F1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604, male (41%) and female (59%), 51–91 years</w:t>
            </w:r>
          </w:p>
        </w:tc>
      </w:tr>
      <w:tr w:rsidR="009225EF" w:rsidRPr="00801C64" w14:paraId="27943757" w14:textId="77777777" w:rsidTr="00F65D9C">
        <w:tc>
          <w:tcPr>
            <w:tcW w:w="3097" w:type="dxa"/>
          </w:tcPr>
          <w:p w14:paraId="14267F37" w14:textId="24300CE2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Snyder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(1989) </w:t>
            </w:r>
            <w:r w:rsidRPr="00801C64">
              <w:rPr>
                <w:color w:val="auto"/>
              </w:rPr>
              <w:fldChar w:fldCharType="begin">
                <w:fldData xml:space="preserve">PEVuZE5vdGU+PENpdGU+PEF1dGhvcj5TbnlkZXI8L0F1dGhvcj48WWVhcj4xOTg5PC9ZZWFyPjxS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PEVuZE5vdGU+PENpdGU+PEF1dGhvcj5TbnlkZXI8L0F1dGhvcj48WWVhcj4xOTg5PC9ZZWFyPjxS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[67]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 xml:space="preserve">, </w:t>
            </w:r>
            <w:r w:rsidRPr="00801C64">
              <w:rPr>
                <w:color w:val="auto"/>
              </w:rPr>
              <w:br/>
              <w:t>United States</w:t>
            </w:r>
          </w:p>
        </w:tc>
        <w:tc>
          <w:tcPr>
            <w:tcW w:w="1842" w:type="dxa"/>
          </w:tcPr>
          <w:p w14:paraId="23EB0ED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BA507E1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red meat intake compared to the iron status of modified vegetarian diets in long distance runners</w:t>
            </w:r>
          </w:p>
        </w:tc>
        <w:tc>
          <w:tcPr>
            <w:tcW w:w="4493" w:type="dxa"/>
          </w:tcPr>
          <w:p w14:paraId="587BFC8B" w14:textId="49F73778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18, female, &gt;18 years</w:t>
            </w:r>
          </w:p>
        </w:tc>
      </w:tr>
      <w:tr w:rsidR="009225EF" w:rsidRPr="00801C64" w14:paraId="4DB83BCF" w14:textId="77777777" w:rsidTr="00F65D9C">
        <w:tc>
          <w:tcPr>
            <w:tcW w:w="3097" w:type="dxa"/>
          </w:tcPr>
          <w:p w14:paraId="51714CC5" w14:textId="4AFE7594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Tetens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(2007)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&lt;EndNote&gt;&lt;Cite&gt;&lt;Author&gt;Tetens&lt;/Author&gt;&lt;Year&gt;2007&lt;/Year&gt;&lt;RecNum&gt;645&lt;/RecNum&gt;&lt;DisplayText&gt;[14]&lt;/DisplayText&gt;&lt;record&gt;&lt;rec-number&gt;645&lt;/rec-number&gt;&lt;foreign-keys&gt;&lt;key app="EN" db-id="09tzrpwzb29ex4evzpoxp2at2exsz9tp022z" timestamp="0"&gt;645&lt;/key&gt;&lt;/foreign-keys&gt;&lt;ref-type name="Journal Article"&gt;17&lt;/ref-type&gt;&lt;contributors&gt;&lt;authors&gt;&lt;author&gt;Tetens, I.&lt;/author&gt;&lt;author&gt;Bendtsen, K.&lt;/author&gt;&lt;author&gt;Henriksen, M.&lt;/author&gt;&lt;author&gt;Ersbøll, A.&lt;/author&gt;&lt;author&gt;Milman, N.&lt;/author&gt;&lt;/authors&gt;&lt;/contributors&gt;&lt;auth-address&gt;Dept. of Large Animal Sciences, Faculty of Life Science, University of Copenhagen, Copenhagen Denmark&lt;/auth-address&gt;&lt;titles&gt;&lt;title&gt;The impact of a meat- versus a vegetable-based diet on iron status in women of childbearing age with small iron stores&lt;/title&gt;&lt;secondary-title&gt;European Journal of Nutrition&lt;/secondary-title&gt;&lt;/titles&gt;&lt;pages&gt;439-445&lt;/pages&gt;&lt;volume&gt;46&lt;/volume&gt;&lt;number&gt;8&lt;/number&gt;&lt;keywords&gt;&lt;keyword&gt;Diet -- Evaluation&lt;/keyword&gt;&lt;keyword&gt;Iron&lt;/keyword&gt;&lt;keyword&gt;Meat&lt;/keyword&gt;&lt;keyword&gt;Vegetables&lt;/keyword&gt;&lt;keyword&gt;Adult&lt;/keyword&gt;&lt;keyword&gt;Biological Markers&lt;/keyword&gt;&lt;keyword&gt;Contraception&lt;/keyword&gt;&lt;keyword&gt;Data Analysis Software&lt;/keyword&gt;&lt;keyword&gt;Descriptive Statistics&lt;/keyword&gt;&lt;keyword&gt;Female&lt;/keyword&gt;&lt;keyword&gt;Ferritin&lt;/keyword&gt;&lt;keyword&gt;Fisher&amp;apos;s Exact Test&lt;/keyword&gt;&lt;keyword&gt;Funding Source&lt;/keyword&gt;&lt;keyword&gt;Hemoglobins&lt;/keyword&gt;&lt;keyword&gt;Menstruation&lt;/keyword&gt;&lt;keyword&gt;Stratified Random Sample&lt;/keyword&gt;&lt;keyword&gt;Wilcoxon Rank Sum Test&lt;/keyword&gt;&lt;keyword&gt;Human&lt;/keyword&gt;&lt;/keywords&gt;&lt;dates&gt;&lt;year&gt;2007&lt;/year&gt;&lt;/dates&gt;&lt;isbn&gt;1436-6207&lt;/isbn&gt;&lt;accession-num&gt;2009744602. Language: English. Entry Date: 20080516. Revision Date: 20091218. Publication Type: journal article&lt;/accession-num&gt;&lt;urls&gt;&lt;related-urls&gt;&lt;url&gt;http://search.ebscohost.com/login.aspx?direct=true&amp;amp;db=rzh&amp;amp;AN=2009744602&amp;amp;site=ehost-live&lt;/url&gt;&lt;/related-urls&gt;&lt;/urls&gt;&lt;remote-database-name&gt;rzh&lt;/remote-database-name&gt;&lt;remote-database-provider&gt;EBSCOhost&lt;/remote-database-provider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[14]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Denmark</w:t>
            </w:r>
          </w:p>
        </w:tc>
        <w:tc>
          <w:tcPr>
            <w:tcW w:w="1842" w:type="dxa"/>
          </w:tcPr>
          <w:p w14:paraId="029B07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1071C206" w14:textId="77351FB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20 wk Randomised controlled trial: meat based diet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vegetarian diet</w:t>
            </w:r>
          </w:p>
        </w:tc>
        <w:tc>
          <w:tcPr>
            <w:tcW w:w="4493" w:type="dxa"/>
          </w:tcPr>
          <w:p w14:paraId="17B9CB48" w14:textId="35EECF2C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61, Female, 19–39 years</w:t>
            </w:r>
          </w:p>
        </w:tc>
      </w:tr>
      <w:tr w:rsidR="009225EF" w:rsidRPr="00801C64" w14:paraId="6A1D82BE" w14:textId="77777777" w:rsidTr="00F65D9C">
        <w:tc>
          <w:tcPr>
            <w:tcW w:w="3097" w:type="dxa"/>
          </w:tcPr>
          <w:p w14:paraId="0A173547" w14:textId="3EE92D3E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Thomson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(2011)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&lt;EndNote&gt;&lt;Cite&gt;&lt;Author&gt;Thomson&lt;/Author&gt;&lt;Year&gt;2011&lt;/Year&gt;&lt;RecNum&gt;2657&lt;/RecNum&gt;&lt;DisplayText&gt;[64]&lt;/DisplayText&gt;&lt;record&gt;&lt;rec-number&gt;2657&lt;/rec-number&gt;&lt;foreign-keys&gt;&lt;key app="EN" db-id="09tzrpwzb29ex4evzpoxp2at2exsz9tp022z" timestamp="1447286310"&gt;2657&lt;/key&gt;&lt;/foreign-keys&gt;&lt;ref-type name="Journal Article"&gt;17&lt;/ref-type&gt;&lt;contributors&gt;&lt;authors&gt;&lt;author&gt;Thomson, Cynthia A&lt;/author&gt;&lt;author&gt;Stanaway, Jeffrey D&lt;/author&gt;&lt;author&gt;Neuhouser, Marian L&lt;/author&gt;&lt;author&gt;Snetselaar, Linda G&lt;/author&gt;&lt;author&gt;Stefanick, Marcia L&lt;/author&gt;&lt;author&gt;Arendell, Leslie&lt;/author&gt;&lt;author&gt;Chen, Zhao&lt;/author&gt;&lt;/authors&gt;&lt;/contributors&gt;&lt;titles&gt;&lt;title&gt;Nutrient intake and anemia risk in the women&amp;apos;s health initiative observational study&lt;/title&gt;&lt;secondary-title&gt;Journal of the American Dietetic Association&lt;/secondary-title&gt;&lt;/titles&gt;&lt;periodical&gt;&lt;full-title&gt;Journal of the American Dietetic Association&lt;/full-title&gt;&lt;/periodical&gt;&lt;pages&gt;532-541&lt;/pages&gt;&lt;volume&gt;111&lt;/volume&gt;&lt;number&gt;4&lt;/number&gt;&lt;dates&gt;&lt;year&gt;2011&lt;/year&gt;&lt;/dates&gt;&lt;isbn&gt;0002-8223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[68]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3763888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0079BBE7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red meat intake compared to iron status</w:t>
            </w:r>
          </w:p>
        </w:tc>
        <w:tc>
          <w:tcPr>
            <w:tcW w:w="4493" w:type="dxa"/>
          </w:tcPr>
          <w:p w14:paraId="1E16C202" w14:textId="4ACA1E58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72,833, female, 50–79 years</w:t>
            </w:r>
          </w:p>
        </w:tc>
      </w:tr>
      <w:tr w:rsidR="009225EF" w:rsidRPr="00801C64" w14:paraId="2B22D415" w14:textId="77777777" w:rsidTr="00F65D9C">
        <w:tc>
          <w:tcPr>
            <w:tcW w:w="3097" w:type="dxa"/>
          </w:tcPr>
          <w:p w14:paraId="36590B3D" w14:textId="5A6C233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Vaquero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(2004)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&lt;EndNote&gt;&lt;Cite&gt;&lt;Author&gt;Vaquero&lt;/Author&gt;&lt;Year&gt;2004&lt;/Year&gt;&lt;RecNum&gt;2661&lt;/RecNum&gt;&lt;DisplayText&gt;[65]&lt;/DisplayText&gt;&lt;record&gt;&lt;rec-number&gt;2661&lt;/rec-number&gt;&lt;foreign-keys&gt;&lt;key app="EN" db-id="09tzrpwzb29ex4evzpoxp2at2exsz9tp022z" timestamp="1447294853"&gt;2661&lt;/key&gt;&lt;/foreign-keys&gt;&lt;ref-type name="Journal Article"&gt;17&lt;/ref-type&gt;&lt;contributors&gt;&lt;authors&gt;&lt;author&gt;Vaquero, M Pilar&lt;/author&gt;&lt;author&gt;Sánchez-Muniz, Francisco J&lt;/author&gt;&lt;author&gt;Carbajal, Angeles&lt;/author&gt;&lt;author&gt;García-Linares, M Carmen&lt;/author&gt;&lt;author&gt;García-Fernández, M Camino&lt;/author&gt;&lt;author&gt;García-Arias, M Trinidad&lt;/author&gt;&lt;/authors&gt;&lt;/contributors&gt;&lt;titles&gt;&lt;title&gt;Mineral and vitamin status in elderly persons from Northwest Spain consuming an Atlantic variant of the Mediterranean diet&lt;/title&gt;&lt;secondary-title&gt;Annals of nutrition and metabolism&lt;/secondary-title&gt;&lt;/titles&gt;&lt;periodical&gt;&lt;full-title&gt;Annals of nutrition and metabolism&lt;/full-title&gt;&lt;/periodical&gt;&lt;pages&gt;125-133&lt;/pages&gt;&lt;volume&gt;48&lt;/volume&gt;&lt;number&gt;3&lt;/number&gt;&lt;dates&gt;&lt;year&gt;2004&lt;/year&gt;&lt;/dates&gt;&lt;isbn&gt;1421-9697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[69]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Spain</w:t>
            </w:r>
          </w:p>
        </w:tc>
        <w:tc>
          <w:tcPr>
            <w:tcW w:w="1842" w:type="dxa"/>
          </w:tcPr>
          <w:p w14:paraId="1110F5B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2AFE737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020C40E9" w14:textId="422EB8A4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110, male (41%) and female (59%), &gt;70 years</w:t>
            </w:r>
          </w:p>
        </w:tc>
      </w:tr>
    </w:tbl>
    <w:p w14:paraId="262A5BCB" w14:textId="15EB4A70" w:rsidR="00326D6C" w:rsidRPr="00801C64" w:rsidRDefault="00326D6C" w:rsidP="00326D6C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S2.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0" w:type="auto"/>
        <w:tblBorders>
          <w:top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246"/>
        <w:gridCol w:w="1842"/>
        <w:gridCol w:w="3933"/>
        <w:gridCol w:w="4493"/>
      </w:tblGrid>
      <w:tr w:rsidR="009225EF" w:rsidRPr="00801C64" w14:paraId="36DAABBC" w14:textId="77777777" w:rsidTr="007160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46" w:type="dxa"/>
          </w:tcPr>
          <w:p w14:paraId="22F19E5A" w14:textId="77A9FCBF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Author, Country</w:t>
            </w:r>
          </w:p>
        </w:tc>
        <w:tc>
          <w:tcPr>
            <w:tcW w:w="1842" w:type="dxa"/>
          </w:tcPr>
          <w:p w14:paraId="2A54A861" w14:textId="4F522140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Quality Rating</w:t>
            </w:r>
          </w:p>
        </w:tc>
        <w:tc>
          <w:tcPr>
            <w:tcW w:w="3933" w:type="dxa"/>
          </w:tcPr>
          <w:p w14:paraId="0CCC683C" w14:textId="1CD26374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Study Design</w:t>
            </w:r>
          </w:p>
        </w:tc>
        <w:tc>
          <w:tcPr>
            <w:tcW w:w="4493" w:type="dxa"/>
          </w:tcPr>
          <w:p w14:paraId="18C774DB" w14:textId="4E3E0C64" w:rsidR="009225EF" w:rsidRPr="00801C64" w:rsidRDefault="009225EF" w:rsidP="009225EF">
            <w:pPr>
              <w:pStyle w:val="MDPI42tablebody"/>
              <w:rPr>
                <w:color w:val="auto"/>
              </w:rPr>
            </w:pPr>
            <w:r w:rsidRPr="00801C64">
              <w:rPr>
                <w:b/>
                <w:color w:val="auto"/>
                <w:sz w:val="20"/>
              </w:rPr>
              <w:t>Participants (</w:t>
            </w:r>
            <w:r w:rsidRPr="00801C64">
              <w:rPr>
                <w:b/>
                <w:i/>
                <w:color w:val="auto"/>
                <w:sz w:val="20"/>
              </w:rPr>
              <w:t>n</w:t>
            </w:r>
            <w:r w:rsidRPr="00801C64">
              <w:rPr>
                <w:b/>
                <w:color w:val="auto"/>
                <w:sz w:val="20"/>
              </w:rPr>
              <w:t>, Gender, Age)</w:t>
            </w:r>
          </w:p>
        </w:tc>
      </w:tr>
      <w:tr w:rsidR="009225EF" w:rsidRPr="00801C64" w14:paraId="5E384A3E" w14:textId="77777777" w:rsidTr="0071603C">
        <w:tc>
          <w:tcPr>
            <w:tcW w:w="2246" w:type="dxa"/>
          </w:tcPr>
          <w:p w14:paraId="0D777FDF" w14:textId="04D5E1C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Wells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(2003)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&lt;EndNote&gt;&lt;Cite&gt;&lt;Author&gt;Wells&lt;/Author&gt;&lt;Year&gt;2003&lt;/Year&gt;&lt;RecNum&gt;2659&lt;/RecNum&gt;&lt;DisplayText&gt;[66]&lt;/DisplayText&gt;&lt;record&gt;&lt;rec-number&gt;2659&lt;/rec-number&gt;&lt;foreign-keys&gt;&lt;key app="EN" db-id="09tzrpwzb29ex4evzpoxp2at2exsz9tp022z" timestamp="1447287945"&gt;2659&lt;/key&gt;&lt;/foreign-keys&gt;&lt;ref-type name="Journal Article"&gt;17&lt;/ref-type&gt;&lt;contributors&gt;&lt;authors&gt;&lt;author&gt;Wells, Amanda M&lt;/author&gt;&lt;author&gt;Haub, Mark D&lt;/author&gt;&lt;author&gt;Fluckey, James&lt;/author&gt;&lt;author&gt;Williams, D Keith&lt;/author&gt;&lt;author&gt;Chernoff, Ronni&lt;/author&gt;&lt;author&gt;Campbell, Wayne W&lt;/author&gt;&lt;/authors&gt;&lt;/contributors&gt;&lt;titles&gt;&lt;title&gt;Comparisons of vegetarian and beef-containing diets on hematological indexes and iron stores during a period of resistive training in older men&lt;/title&gt;&lt;secondary-title&gt;Journal of the American Dietetic Association&lt;/secondary-title&gt;&lt;/titles&gt;&lt;periodical&gt;&lt;full-title&gt;Journal of the American Dietetic Association&lt;/full-title&gt;&lt;/periodical&gt;&lt;pages&gt;594-601&lt;/pages&gt;&lt;volume&gt;103&lt;/volume&gt;&lt;number&gt;5&lt;/number&gt;&lt;dates&gt;&lt;year&gt;2003&lt;/year&gt;&lt;/dates&gt;&lt;isbn&gt;0002-8223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[70]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3C71477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60D01FBC" w14:textId="67C992DC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12 wk Randomised controlled trial: beef containing diet </w:t>
            </w:r>
            <w:r w:rsidRPr="00801C64">
              <w:rPr>
                <w:i/>
                <w:color w:val="auto"/>
              </w:rPr>
              <w:t>vs.</w:t>
            </w:r>
            <w:r w:rsidRPr="00801C64">
              <w:rPr>
                <w:color w:val="auto"/>
              </w:rPr>
              <w:t xml:space="preserve"> vegetarian diet, during resistive training intervention</w:t>
            </w:r>
          </w:p>
        </w:tc>
        <w:tc>
          <w:tcPr>
            <w:tcW w:w="4493" w:type="dxa"/>
          </w:tcPr>
          <w:p w14:paraId="42875E45" w14:textId="572C5CF0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26 randomised (retention rate 85%), male, </w:t>
            </w:r>
            <w:r w:rsidRPr="00801C64">
              <w:rPr>
                <w:color w:val="auto"/>
              </w:rPr>
              <w:br/>
              <w:t>59–78 years</w:t>
            </w:r>
          </w:p>
        </w:tc>
      </w:tr>
      <w:tr w:rsidR="009225EF" w:rsidRPr="00801C64" w14:paraId="78C24FDD" w14:textId="77777777" w:rsidTr="0071603C">
        <w:tc>
          <w:tcPr>
            <w:tcW w:w="2246" w:type="dxa"/>
          </w:tcPr>
          <w:p w14:paraId="7AD62981" w14:textId="5879FE5C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Wilson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(1999) </w:t>
            </w:r>
            <w:r w:rsidRPr="00801C64">
              <w:rPr>
                <w:color w:val="auto"/>
              </w:rPr>
              <w:fldChar w:fldCharType="begin"/>
            </w:r>
            <w:r w:rsidRPr="00801C64">
              <w:rPr>
                <w:color w:val="auto"/>
              </w:rPr>
              <w:instrText xml:space="preserve"> ADDIN EN.CITE &lt;EndNote&gt;&lt;Cite&gt;&lt;Author&gt;Wilson&lt;/Author&gt;&lt;Year&gt;1999&lt;/Year&gt;&lt;RecNum&gt;1014&lt;/RecNum&gt;&lt;DisplayText&gt;[67]&lt;/DisplayText&gt;&lt;record&gt;&lt;rec-number&gt;1014&lt;/rec-number&gt;&lt;foreign-keys&gt;&lt;key app="EN" db-id="09tzrpwzb29ex4evzpoxp2at2exsz9tp022z" timestamp="1441237154"&gt;1014&lt;/key&gt;&lt;/foreign-keys&gt;&lt;ref-type name="Journal Article"&gt;17&lt;/ref-type&gt;&lt;contributors&gt;&lt;authors&gt;&lt;author&gt;Wilson, AK&lt;/author&gt;&lt;author&gt;Ball, MJ&lt;/author&gt;&lt;/authors&gt;&lt;/contributors&gt;&lt;titles&gt;&lt;title&gt;Nutrient intake and iron status of Australian male vegetarians&lt;/title&gt;&lt;secondary-title&gt;European journal of clinical nutrition&lt;/secondary-title&gt;&lt;/titles&gt;&lt;periodical&gt;&lt;full-title&gt;European journal of clinical nutrition&lt;/full-title&gt;&lt;/periodical&gt;&lt;pages&gt;189-194&lt;/pages&gt;&lt;volume&gt;53&lt;/volume&gt;&lt;number&gt;3&lt;/number&gt;&lt;dates&gt;&lt;year&gt;1999&lt;/year&gt;&lt;/dates&gt;&lt;isbn&gt;0954-3007&lt;/isbn&gt;&lt;urls&gt;&lt;/urls&gt;&lt;/record&gt;&lt;/Cite&gt;&lt;/EndNote&gt;</w:instrText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[71]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Australia</w:t>
            </w:r>
          </w:p>
        </w:tc>
        <w:tc>
          <w:tcPr>
            <w:tcW w:w="1842" w:type="dxa"/>
          </w:tcPr>
          <w:p w14:paraId="05033BD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681C6CD1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V and Omn iron status comparison</w:t>
            </w:r>
          </w:p>
        </w:tc>
        <w:tc>
          <w:tcPr>
            <w:tcW w:w="4493" w:type="dxa"/>
          </w:tcPr>
          <w:p w14:paraId="09540EA4" w14:textId="7C3A164E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74, male, 20–50 years</w:t>
            </w:r>
          </w:p>
        </w:tc>
      </w:tr>
      <w:tr w:rsidR="009225EF" w:rsidRPr="00801C64" w14:paraId="20F77DFE" w14:textId="77777777" w:rsidTr="0071603C">
        <w:tc>
          <w:tcPr>
            <w:tcW w:w="2246" w:type="dxa"/>
          </w:tcPr>
          <w:p w14:paraId="082C2643" w14:textId="72D88A63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Wittenbecher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(2015) </w:t>
            </w:r>
            <w:r w:rsidRPr="00801C64">
              <w:rPr>
                <w:color w:val="auto"/>
              </w:rPr>
              <w:fldChar w:fldCharType="begin">
                <w:fldData xml:space="preserve">PEVuZE5vdGU+PENpdGU+PEF1dGhvcj5XaXR0ZW5iZWNoZXI8L0F1dGhvcj48WWVhcj4yMDE1PC9Z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=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PEVuZE5vdGU+PENpdGU+PEF1dGhvcj5XaXR0ZW5iZWNoZXI8L0F1dGhvcj48WWVhcj4yMDE1PC9Z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=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[72]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Germany</w:t>
            </w:r>
          </w:p>
        </w:tc>
        <w:tc>
          <w:tcPr>
            <w:tcW w:w="1842" w:type="dxa"/>
          </w:tcPr>
          <w:p w14:paraId="20C498E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312BABF8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Prospective Cohort: serum ferritin concentrations compared to dietary intakes of red meat</w:t>
            </w:r>
          </w:p>
        </w:tc>
        <w:tc>
          <w:tcPr>
            <w:tcW w:w="4493" w:type="dxa"/>
          </w:tcPr>
          <w:p w14:paraId="779EC4F9" w14:textId="1FB09266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 xml:space="preserve">2047, Males (39%) and female (61%), </w:t>
            </w:r>
            <w:r w:rsidRPr="00801C64">
              <w:rPr>
                <w:color w:val="auto"/>
              </w:rPr>
              <w:br/>
              <w:t>35–64 years</w:t>
            </w:r>
          </w:p>
        </w:tc>
      </w:tr>
      <w:tr w:rsidR="009225EF" w:rsidRPr="00801C64" w14:paraId="3538408D" w14:textId="77777777" w:rsidTr="0071603C">
        <w:tc>
          <w:tcPr>
            <w:tcW w:w="2246" w:type="dxa"/>
          </w:tcPr>
          <w:p w14:paraId="65BE6A09" w14:textId="133F7960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Worthington-Roberts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(1988) </w:t>
            </w:r>
            <w:r w:rsidRPr="00801C64">
              <w:rPr>
                <w:color w:val="auto"/>
              </w:rPr>
              <w:fldChar w:fldCharType="begin">
                <w:fldData xml:space="preserve">PEVuZE5vdGU+PENpdGU+PEF1dGhvcj5Xb3J0aGluZ3Rvbi1Sb2JlcnRzPC9BdXRob3I+PFllYXI+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PEVuZE5vdGU+PENpdGU+PEF1dGhvcj5Xb3J0aGluZ3Rvbi1Sb2JlcnRzPC9BdXRob3I+PFllYXI+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[73]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54F6CCA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1B155C3D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3364986C" w14:textId="067A04E6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52, female, 20–50 years</w:t>
            </w:r>
          </w:p>
        </w:tc>
      </w:tr>
      <w:tr w:rsidR="009225EF" w:rsidRPr="00801C64" w14:paraId="0DAADAAF" w14:textId="77777777" w:rsidTr="0071603C">
        <w:tc>
          <w:tcPr>
            <w:tcW w:w="2246" w:type="dxa"/>
          </w:tcPr>
          <w:p w14:paraId="0F4AC68F" w14:textId="39EA4729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Yokoi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(1994) </w:t>
            </w:r>
            <w:r w:rsidRPr="00801C64">
              <w:rPr>
                <w:color w:val="auto"/>
              </w:rPr>
              <w:fldChar w:fldCharType="begin">
                <w:fldData xml:space="preserve">PEVuZE5vdGU+PENpdGU+PEF1dGhvcj5Zb2tvaTwvQXV0aG9yPjxZZWFyPjE5OTQ8L1llYXI+PFJl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PEVuZE5vdGU+PENpdGU+PEF1dGhvcj5Zb2tvaTwvQXV0aG9yPjxZZWFyPjE5OTQ8L1llYXI+PFJl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[74]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42B0278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+</w:t>
            </w:r>
          </w:p>
        </w:tc>
        <w:tc>
          <w:tcPr>
            <w:tcW w:w="3933" w:type="dxa"/>
          </w:tcPr>
          <w:p w14:paraId="7AEA30A0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meat intake compared to iron status</w:t>
            </w:r>
          </w:p>
        </w:tc>
        <w:tc>
          <w:tcPr>
            <w:tcW w:w="4493" w:type="dxa"/>
          </w:tcPr>
          <w:p w14:paraId="1AB78660" w14:textId="14C7AC15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19, female, 19–40 years</w:t>
            </w:r>
          </w:p>
        </w:tc>
      </w:tr>
      <w:tr w:rsidR="009225EF" w:rsidRPr="00801C64" w14:paraId="69EFF3AF" w14:textId="77777777" w:rsidTr="0071603C">
        <w:tc>
          <w:tcPr>
            <w:tcW w:w="2246" w:type="dxa"/>
          </w:tcPr>
          <w:p w14:paraId="42FC6CF5" w14:textId="2A28CE18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Yokoi</w:t>
            </w:r>
            <w:r w:rsidRPr="00801C64">
              <w:rPr>
                <w:i/>
                <w:color w:val="auto"/>
              </w:rPr>
              <w:t xml:space="preserve"> et al.</w:t>
            </w:r>
            <w:r w:rsidRPr="00801C64">
              <w:rPr>
                <w:color w:val="auto"/>
              </w:rPr>
              <w:t xml:space="preserve"> (2007) </w:t>
            </w:r>
            <w:r w:rsidRPr="00801C64">
              <w:rPr>
                <w:color w:val="auto"/>
              </w:rPr>
              <w:fldChar w:fldCharType="begin">
                <w:fldData xml:space="preserve">PEVuZE5vdGU+PENpdGU+PEF1dGhvcj5Zb2tvaTwvQXV0aG9yPjxZZWFyPjIwMDc8L1llYXI+PFJl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==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 </w:instrText>
            </w:r>
            <w:r w:rsidRPr="00801C64">
              <w:rPr>
                <w:color w:val="auto"/>
              </w:rPr>
              <w:fldChar w:fldCharType="begin">
                <w:fldData xml:space="preserve">PEVuZE5vdGU+PENpdGU+PEF1dGhvcj5Zb2tvaTwvQXV0aG9yPjxZZWFyPjIwMDc8L1llYXI+PFJl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==
</w:fldData>
              </w:fldChar>
            </w:r>
            <w:r w:rsidRPr="00801C64">
              <w:rPr>
                <w:color w:val="auto"/>
              </w:rPr>
              <w:instrText xml:space="preserve"> ADDIN EN.CITE.DATA </w:instrText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</w:r>
            <w:r w:rsidRPr="00801C64">
              <w:rPr>
                <w:color w:val="auto"/>
              </w:rPr>
              <w:fldChar w:fldCharType="separate"/>
            </w:r>
            <w:r w:rsidRPr="00801C64">
              <w:rPr>
                <w:noProof/>
                <w:color w:val="auto"/>
              </w:rPr>
              <w:t>[75]</w:t>
            </w:r>
            <w:r w:rsidRPr="00801C64">
              <w:rPr>
                <w:color w:val="auto"/>
              </w:rPr>
              <w:fldChar w:fldCharType="end"/>
            </w:r>
            <w:r w:rsidRPr="00801C64">
              <w:rPr>
                <w:color w:val="auto"/>
              </w:rPr>
              <w:t>, United States</w:t>
            </w:r>
          </w:p>
        </w:tc>
        <w:tc>
          <w:tcPr>
            <w:tcW w:w="1842" w:type="dxa"/>
          </w:tcPr>
          <w:p w14:paraId="68ECBDD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color w:val="auto"/>
              </w:rPr>
            </w:pPr>
            <w:r w:rsidRPr="00801C64">
              <w:rPr>
                <w:color w:val="auto"/>
              </w:rPr>
              <w:t>Ø</w:t>
            </w:r>
          </w:p>
        </w:tc>
        <w:tc>
          <w:tcPr>
            <w:tcW w:w="3933" w:type="dxa"/>
          </w:tcPr>
          <w:p w14:paraId="5D3C6601" w14:textId="77777777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Cross sectional: beef intake compared to iron status</w:t>
            </w:r>
          </w:p>
        </w:tc>
        <w:tc>
          <w:tcPr>
            <w:tcW w:w="4493" w:type="dxa"/>
          </w:tcPr>
          <w:p w14:paraId="296A313E" w14:textId="4E4DAC2E" w:rsidR="009225EF" w:rsidRPr="00801C64" w:rsidRDefault="009225EF" w:rsidP="009225EF">
            <w:pPr>
              <w:pStyle w:val="MDPI42tablebody"/>
              <w:spacing w:line="240" w:lineRule="auto"/>
              <w:jc w:val="left"/>
              <w:rPr>
                <w:color w:val="auto"/>
              </w:rPr>
            </w:pPr>
            <w:r w:rsidRPr="00801C64">
              <w:rPr>
                <w:color w:val="auto"/>
              </w:rPr>
              <w:t>33, female, 19–39 years</w:t>
            </w:r>
          </w:p>
        </w:tc>
      </w:tr>
    </w:tbl>
    <w:p w14:paraId="7AD79357" w14:textId="46E3ED62" w:rsidR="0092645C" w:rsidRPr="00801C64" w:rsidRDefault="0092645C" w:rsidP="004A153A">
      <w:pPr>
        <w:pStyle w:val="MDPI43tablefooter"/>
        <w:spacing w:after="240"/>
        <w:jc w:val="center"/>
      </w:pPr>
      <w:r w:rsidRPr="00801C64">
        <w:t>V</w:t>
      </w:r>
      <w:r w:rsidR="004A153A" w:rsidRPr="00801C64">
        <w:t xml:space="preserve"> </w:t>
      </w:r>
      <w:r w:rsidR="00A60038" w:rsidRPr="00801C64">
        <w:t>= Vegetarian;</w:t>
      </w:r>
      <w:r w:rsidR="004A153A" w:rsidRPr="00801C64">
        <w:t xml:space="preserve"> </w:t>
      </w:r>
      <w:r w:rsidRPr="00801C64">
        <w:t>Omn</w:t>
      </w:r>
      <w:r w:rsidR="004A153A" w:rsidRPr="00801C64">
        <w:t xml:space="preserve"> </w:t>
      </w:r>
      <w:r w:rsidR="00A60038" w:rsidRPr="00801C64">
        <w:t>= Omnivore;</w:t>
      </w:r>
      <w:r w:rsidR="004A153A" w:rsidRPr="00801C64">
        <w:t xml:space="preserve"> </w:t>
      </w:r>
      <w:r w:rsidRPr="00801C64">
        <w:t>ID</w:t>
      </w:r>
      <w:r w:rsidR="004A153A" w:rsidRPr="00801C64">
        <w:t xml:space="preserve"> </w:t>
      </w:r>
      <w:r w:rsidRPr="00801C64">
        <w:t>= Iron Deficiency; wk</w:t>
      </w:r>
      <w:r w:rsidR="004A153A" w:rsidRPr="00801C64">
        <w:t xml:space="preserve"> </w:t>
      </w:r>
      <w:r w:rsidR="00A60038" w:rsidRPr="00801C64">
        <w:t>= Week;</w:t>
      </w:r>
      <w:r w:rsidR="004A153A" w:rsidRPr="00801C64">
        <w:t xml:space="preserve"> </w:t>
      </w:r>
      <w:r w:rsidRPr="00801C64">
        <w:t>mo</w:t>
      </w:r>
      <w:r w:rsidR="004A153A" w:rsidRPr="00801C64">
        <w:t xml:space="preserve"> </w:t>
      </w:r>
      <w:r w:rsidRPr="00801C64">
        <w:t>= Month; - = Negative quality rating; +</w:t>
      </w:r>
      <w:r w:rsidR="004A153A" w:rsidRPr="00801C64">
        <w:t xml:space="preserve"> </w:t>
      </w:r>
      <w:r w:rsidRPr="00801C64">
        <w:t>= Positive quality rating; Ø</w:t>
      </w:r>
      <w:r w:rsidR="004A153A" w:rsidRPr="00801C64">
        <w:t xml:space="preserve"> = Neutral quality rating.</w:t>
      </w:r>
    </w:p>
    <w:p w14:paraId="752B7671" w14:textId="6A3D3D56" w:rsidR="004D742A" w:rsidRPr="00801C64" w:rsidRDefault="004D742A" w:rsidP="004A153A">
      <w:pPr>
        <w:pStyle w:val="MDPI41tablecaption"/>
        <w:spacing w:before="0"/>
        <w:ind w:left="0" w:right="0"/>
        <w:jc w:val="center"/>
      </w:pPr>
      <w:r w:rsidRPr="00801C64">
        <w:rPr>
          <w:b/>
        </w:rPr>
        <w:t xml:space="preserve">Table </w:t>
      </w:r>
      <w:r w:rsidR="004A153A" w:rsidRPr="00801C64">
        <w:rPr>
          <w:b/>
        </w:rPr>
        <w:t>S</w:t>
      </w:r>
      <w:r w:rsidRPr="00801C64">
        <w:rPr>
          <w:b/>
        </w:rPr>
        <w:t>3.</w:t>
      </w:r>
      <w:r w:rsidRPr="00801C64">
        <w:t xml:space="preserve"> Results of study quality based on the Academy of Nutrition </w:t>
      </w:r>
      <w:r w:rsidR="004A153A" w:rsidRPr="00801C64">
        <w:t>and Dietetics Quality Criteria.</w:t>
      </w:r>
    </w:p>
    <w:tbl>
      <w:tblPr>
        <w:tblStyle w:val="Mdeck5tablebodythreelines"/>
        <w:tblW w:w="13760" w:type="dxa"/>
        <w:tblBorders>
          <w:top w:val="single" w:sz="8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2"/>
        <w:gridCol w:w="798"/>
        <w:gridCol w:w="938"/>
        <w:gridCol w:w="952"/>
        <w:gridCol w:w="952"/>
        <w:gridCol w:w="937"/>
        <w:gridCol w:w="826"/>
        <w:gridCol w:w="798"/>
        <w:gridCol w:w="798"/>
        <w:gridCol w:w="784"/>
        <w:gridCol w:w="798"/>
        <w:gridCol w:w="812"/>
        <w:gridCol w:w="811"/>
        <w:gridCol w:w="798"/>
        <w:gridCol w:w="812"/>
        <w:gridCol w:w="784"/>
      </w:tblGrid>
      <w:tr w:rsidR="009D5C41" w:rsidRPr="00801C64" w14:paraId="05F7DB64" w14:textId="77777777" w:rsidTr="009225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62" w:type="dxa"/>
          </w:tcPr>
          <w:p w14:paraId="065A809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Author</w:t>
            </w:r>
          </w:p>
        </w:tc>
        <w:tc>
          <w:tcPr>
            <w:tcW w:w="798" w:type="dxa"/>
          </w:tcPr>
          <w:p w14:paraId="59046338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Quality Rating</w:t>
            </w:r>
          </w:p>
        </w:tc>
        <w:tc>
          <w:tcPr>
            <w:tcW w:w="938" w:type="dxa"/>
          </w:tcPr>
          <w:p w14:paraId="185F3BEE" w14:textId="2CE143FC" w:rsidR="004D742A" w:rsidRPr="00801C64" w:rsidRDefault="009D5C41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</w:t>
            </w:r>
            <w:r w:rsidR="004D742A" w:rsidRPr="00801C64">
              <w:rPr>
                <w:b/>
                <w:sz w:val="15"/>
                <w:szCs w:val="15"/>
              </w:rPr>
              <w:t>1</w:t>
            </w:r>
          </w:p>
        </w:tc>
        <w:tc>
          <w:tcPr>
            <w:tcW w:w="952" w:type="dxa"/>
          </w:tcPr>
          <w:p w14:paraId="188AD21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Q2</w:t>
            </w:r>
          </w:p>
        </w:tc>
        <w:tc>
          <w:tcPr>
            <w:tcW w:w="952" w:type="dxa"/>
          </w:tcPr>
          <w:p w14:paraId="20AB3BF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Q3</w:t>
            </w:r>
          </w:p>
        </w:tc>
        <w:tc>
          <w:tcPr>
            <w:tcW w:w="937" w:type="dxa"/>
          </w:tcPr>
          <w:p w14:paraId="64272FC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Q4</w:t>
            </w:r>
          </w:p>
        </w:tc>
        <w:tc>
          <w:tcPr>
            <w:tcW w:w="826" w:type="dxa"/>
          </w:tcPr>
          <w:p w14:paraId="4E605A47" w14:textId="79C973B0" w:rsidR="004D742A" w:rsidRPr="00801C64" w:rsidRDefault="006B3DE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</w:t>
            </w:r>
            <w:r w:rsidR="004D742A" w:rsidRPr="00801C64">
              <w:rPr>
                <w:b/>
                <w:sz w:val="15"/>
                <w:szCs w:val="15"/>
              </w:rPr>
              <w:t>1</w:t>
            </w:r>
          </w:p>
        </w:tc>
        <w:tc>
          <w:tcPr>
            <w:tcW w:w="798" w:type="dxa"/>
          </w:tcPr>
          <w:p w14:paraId="61743B18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Q2</w:t>
            </w:r>
          </w:p>
        </w:tc>
        <w:tc>
          <w:tcPr>
            <w:tcW w:w="798" w:type="dxa"/>
          </w:tcPr>
          <w:p w14:paraId="430BF7BD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Q3</w:t>
            </w:r>
          </w:p>
        </w:tc>
        <w:tc>
          <w:tcPr>
            <w:tcW w:w="784" w:type="dxa"/>
          </w:tcPr>
          <w:p w14:paraId="3D2BD65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Q4</w:t>
            </w:r>
          </w:p>
        </w:tc>
        <w:tc>
          <w:tcPr>
            <w:tcW w:w="798" w:type="dxa"/>
          </w:tcPr>
          <w:p w14:paraId="55CAA8C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Q5</w:t>
            </w:r>
          </w:p>
        </w:tc>
        <w:tc>
          <w:tcPr>
            <w:tcW w:w="812" w:type="dxa"/>
          </w:tcPr>
          <w:p w14:paraId="5ABA176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Q6</w:t>
            </w:r>
          </w:p>
        </w:tc>
        <w:tc>
          <w:tcPr>
            <w:tcW w:w="811" w:type="dxa"/>
          </w:tcPr>
          <w:p w14:paraId="302102A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Q7</w:t>
            </w:r>
          </w:p>
        </w:tc>
        <w:tc>
          <w:tcPr>
            <w:tcW w:w="798" w:type="dxa"/>
          </w:tcPr>
          <w:p w14:paraId="7D7026B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Q8</w:t>
            </w:r>
          </w:p>
        </w:tc>
        <w:tc>
          <w:tcPr>
            <w:tcW w:w="812" w:type="dxa"/>
          </w:tcPr>
          <w:p w14:paraId="52896CE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Q9</w:t>
            </w:r>
          </w:p>
        </w:tc>
        <w:tc>
          <w:tcPr>
            <w:tcW w:w="784" w:type="dxa"/>
          </w:tcPr>
          <w:p w14:paraId="7D24C07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b/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Q10</w:t>
            </w:r>
          </w:p>
        </w:tc>
      </w:tr>
      <w:tr w:rsidR="009D5C41" w:rsidRPr="00801C64" w14:paraId="5D6D60A5" w14:textId="77777777" w:rsidTr="009225EF">
        <w:tc>
          <w:tcPr>
            <w:tcW w:w="1162" w:type="dxa"/>
          </w:tcPr>
          <w:p w14:paraId="10A8361E" w14:textId="359A80CE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Alexander</w:t>
            </w:r>
            <w:r w:rsidRPr="00801C64">
              <w:rPr>
                <w:i/>
                <w:sz w:val="15"/>
                <w:szCs w:val="15"/>
              </w:rPr>
              <w:t xml:space="preserve"> </w:t>
            </w:r>
            <w:r w:rsidR="00FA49CE" w:rsidRPr="00801C64">
              <w:rPr>
                <w:i/>
                <w:sz w:val="15"/>
                <w:szCs w:val="15"/>
              </w:rPr>
              <w:br/>
            </w:r>
            <w:r w:rsidRPr="00801C64">
              <w:rPr>
                <w:i/>
                <w:sz w:val="15"/>
                <w:szCs w:val="15"/>
              </w:rPr>
              <w:t>et al.</w:t>
            </w:r>
            <w:r w:rsidRPr="00801C64">
              <w:rPr>
                <w:sz w:val="15"/>
                <w:szCs w:val="15"/>
              </w:rPr>
              <w:t xml:space="preserve"> (1994)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&lt;EndNote&gt;&lt;Cite&gt;&lt;Author&gt;Alexander&lt;/Author&gt;&lt;Year&gt;1994&lt;/Year&gt;&lt;RecNum&gt;2658&lt;/RecNum&gt;&lt;DisplayText&gt;[24]&lt;/DisplayText&gt;&lt;record&gt;&lt;rec-number&gt;2658&lt;/rec-number&gt;&lt;foreign-keys&gt;&lt;key app="EN" db-id="09tzrpwzb29ex4evzpoxp2at2exsz9tp022z" timestamp="1447287870"&gt;2658&lt;/key&gt;&lt;/foreign-keys&gt;&lt;ref-type name="Journal Article"&gt;17&lt;/ref-type&gt;&lt;contributors&gt;&lt;authors&gt;&lt;author&gt;Alexander, D&lt;/author&gt;&lt;author&gt;Ball, MJ&lt;/author&gt;&lt;author&gt;Mann, J&lt;/author&gt;&lt;/authors&gt;&lt;/contributors&gt;&lt;titles&gt;&lt;title&gt;Nutrient intake and haematological status of vegetarians and age-sex matched omnivores&lt;/title&gt;&lt;secondary-title&gt;European Journal of Clinical Nutrition&lt;/secondary-title&gt;&lt;/titles&gt;&lt;periodical&gt;&lt;full-title&gt;European journal of clinical nutrition&lt;/full-title&gt;&lt;/periodical&gt;&lt;pages&gt;538-546&lt;/pages&gt;&lt;volume&gt;48&lt;/volume&gt;&lt;number&gt;8&lt;/number&gt;&lt;dates&gt;&lt;year&gt;1994&lt;/year&gt;&lt;/dates&gt;&lt;isbn&gt;0954-3007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[28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98" w:type="dxa"/>
          </w:tcPr>
          <w:p w14:paraId="2030C58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A15F74D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07BD0E1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7AD2E01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6EB109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02E7789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050A4AF8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76EAC73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27E95F8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3F020DB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4CD4F94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216AE8F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1D770D1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B3EE7C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374E99C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D5C41" w:rsidRPr="00801C64" w14:paraId="230987CB" w14:textId="77777777" w:rsidTr="009225EF">
        <w:tc>
          <w:tcPr>
            <w:tcW w:w="1162" w:type="dxa"/>
          </w:tcPr>
          <w:p w14:paraId="48218A7C" w14:textId="1AD9FC8B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Askakura</w:t>
            </w:r>
            <w:r w:rsidRPr="00801C64">
              <w:rPr>
                <w:i/>
                <w:sz w:val="15"/>
                <w:szCs w:val="15"/>
              </w:rPr>
              <w:t xml:space="preserve"> </w:t>
            </w:r>
            <w:r w:rsidR="00FA49CE" w:rsidRPr="00801C64">
              <w:rPr>
                <w:i/>
                <w:sz w:val="15"/>
                <w:szCs w:val="15"/>
              </w:rPr>
              <w:br/>
            </w:r>
            <w:r w:rsidRPr="00801C64">
              <w:rPr>
                <w:i/>
                <w:sz w:val="15"/>
                <w:szCs w:val="15"/>
              </w:rPr>
              <w:t>et al.</w:t>
            </w:r>
            <w:r w:rsidRPr="00801C64">
              <w:rPr>
                <w:sz w:val="15"/>
                <w:szCs w:val="15"/>
              </w:rPr>
              <w:t xml:space="preserve"> ( 2009)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&lt;EndNote&gt;&lt;Cite&gt;&lt;Author&gt;Asakura&lt;/Author&gt;&lt;Year&gt;2009&lt;/Year&gt;&lt;RecNum&gt;2656&lt;/RecNum&gt;&lt;DisplayText&gt;[25]&lt;/DisplayText&gt;&lt;record&gt;&lt;rec-number&gt;2656&lt;/rec-number&gt;&lt;foreign-keys&gt;&lt;key app="EN" db-id="09tzrpwzb29ex4evzpoxp2at2exsz9tp022z" timestamp="1447285854"&gt;2656&lt;/key&gt;&lt;/foreign-keys&gt;&lt;ref-type name="Journal Article"&gt;17&lt;/ref-type&gt;&lt;contributors&gt;&lt;authors&gt;&lt;author&gt;Asakura, Keiko&lt;/author&gt;&lt;author&gt;Sasaki, Satoshi&lt;/author&gt;&lt;author&gt;Murakami, Kentaro&lt;/author&gt;&lt;author&gt;Takahashi, Yoshiko&lt;/author&gt;&lt;author&gt;Uenishi, Kazuhiro&lt;/author&gt;&lt;author&gt;Yamakawa, Miki&lt;/author&gt;&lt;author&gt;Nishiwaki, Yuji&lt;/author&gt;&lt;author&gt;Kikuchi, Yuriko&lt;/author&gt;&lt;author&gt;Takebayashi, Toru&lt;/author&gt;&lt;/authors&gt;&lt;/contributors&gt;&lt;titles&gt;&lt;title&gt;Iron intake does not significantly correlate with iron deficiency among young Japanese women: a cross-sectional study&lt;/title&gt;&lt;secondary-title&gt;Public health nutrition&lt;/secondary-title&gt;&lt;/titles&gt;&lt;periodical&gt;&lt;full-title&gt;Public health nutrition&lt;/full-title&gt;&lt;/periodical&gt;&lt;pages&gt;1373-1383&lt;/pages&gt;&lt;volume&gt;12&lt;/volume&gt;&lt;number&gt;09&lt;/number&gt;&lt;dates&gt;&lt;year&gt;2009&lt;/year&gt;&lt;/dates&gt;&lt;isbn&gt;1475-2727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[29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98" w:type="dxa"/>
          </w:tcPr>
          <w:p w14:paraId="49CA8A2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A2271C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1673ABF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6E9835D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605715A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07E7AF9F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E49207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66EFD1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5AF084B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81F679F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47D7192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21EBBCB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BB37505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E9D380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507B3E15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D5C41" w:rsidRPr="00801C64" w14:paraId="3AC19CC0" w14:textId="77777777" w:rsidTr="009225EF">
        <w:tc>
          <w:tcPr>
            <w:tcW w:w="1162" w:type="dxa"/>
          </w:tcPr>
          <w:p w14:paraId="3FAB3A42" w14:textId="7BE47A5E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Ball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(1999)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PEVuZE5vdGU+PENpdGU+PEF1dGhvcj5CYWxsPC9BdXRob3I+PFllYXI+MTk5OTwvWWVhcj48UmVj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PEVuZE5vdGU+PENpdGU+PEF1dGhvcj5CYWxsPC9BdXRob3I+PFllYXI+MTk5OTwvWWVhcj48UmVj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[30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  <w:r w:rsidR="00326D6C" w:rsidRPr="00801C64">
              <w:rPr>
                <w:sz w:val="15"/>
                <w:szCs w:val="15"/>
              </w:rPr>
              <w:t>.</w:t>
            </w:r>
          </w:p>
        </w:tc>
        <w:tc>
          <w:tcPr>
            <w:tcW w:w="798" w:type="dxa"/>
          </w:tcPr>
          <w:p w14:paraId="26E6C2B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DC84D3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0847A21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3F22BF5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3313957F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115AECA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835690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640B31B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C803E1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ED99ED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DAF6C5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4DDBC4A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031346E8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593F3C6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67FB9CF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D5C41" w:rsidRPr="00801C64" w14:paraId="1B42201E" w14:textId="77777777" w:rsidTr="009225EF">
        <w:tc>
          <w:tcPr>
            <w:tcW w:w="1162" w:type="dxa"/>
          </w:tcPr>
          <w:p w14:paraId="30A7569B" w14:textId="4A2E28BA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Beck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(2013)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PEVuZE5vdGU+PENpdGU+PEF1dGhvcj5CZWNrPC9BdXRob3I+PFllYXI+MjAxMzwvWWVhcj48UmVj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PEVuZE5vdGU+PENpdGU+PEF1dGhvcj5CZWNrPC9BdXRob3I+PFllYXI+MjAxMzwvWWVhcj48UmVj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[32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98" w:type="dxa"/>
          </w:tcPr>
          <w:p w14:paraId="1EB23E85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37152F5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42C6BB5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5D0E713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E1A3F0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1FF170B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0C7D457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CDFAAA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BA34F4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325BCAC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9C3F6D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3DE06BC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594299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00CF78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C7FBB5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D5C41" w:rsidRPr="00801C64" w14:paraId="3C2024CE" w14:textId="77777777" w:rsidTr="009225EF">
        <w:tc>
          <w:tcPr>
            <w:tcW w:w="1162" w:type="dxa"/>
          </w:tcPr>
          <w:p w14:paraId="52D6F289" w14:textId="67DD488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Beck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PEVuZE5vdGU+PENpdGU+PEF1dGhvcj5CZWNrPC9BdXRob3I+PFllYXI+MjAxNDwvWWVhcj48UmVj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=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PEVuZE5vdGU+PENpdGU+PEF1dGhvcj5CZWNrPC9BdXRob3I+PFllYXI+MjAxNDwvWWVhcj48UmVj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=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[31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98" w:type="dxa"/>
          </w:tcPr>
          <w:p w14:paraId="1B235F0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3700EFD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39FE380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68B8BA29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11CAB1A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280D353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1DBE927D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306784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A416F2D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B52BEF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0756E6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04199A1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5387BE7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2F6452E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CC8BDA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D5C41" w:rsidRPr="00801C64" w14:paraId="319816E3" w14:textId="77777777" w:rsidTr="009225EF">
        <w:tc>
          <w:tcPr>
            <w:tcW w:w="1162" w:type="dxa"/>
          </w:tcPr>
          <w:p w14:paraId="3830BFCA" w14:textId="024FB8EF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Blanco-Rojo</w:t>
            </w:r>
            <w:r w:rsidR="00FA49CE" w:rsidRPr="00801C64">
              <w:rPr>
                <w:sz w:val="15"/>
                <w:szCs w:val="15"/>
              </w:rPr>
              <w:t xml:space="preserve"> </w:t>
            </w:r>
            <w:r w:rsidR="00FA49CE" w:rsidRPr="00801C64">
              <w:rPr>
                <w:sz w:val="15"/>
                <w:szCs w:val="15"/>
              </w:rPr>
              <w:br/>
            </w:r>
            <w:r w:rsidRPr="00801C64">
              <w:rPr>
                <w:i/>
                <w:sz w:val="15"/>
                <w:szCs w:val="15"/>
              </w:rPr>
              <w:t>et al.</w:t>
            </w:r>
            <w:r w:rsidRPr="00801C64">
              <w:rPr>
                <w:sz w:val="15"/>
                <w:szCs w:val="15"/>
              </w:rPr>
              <w:t xml:space="preserve"> (2014)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PEVuZE5vdGU+PENpdGU+PEF1dGhvcj5CbGFuY28tUm9qbzwvQXV0aG9yPjxZZWFyPjIwMTQ8L1ll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PEVuZE5vdGU+PENpdGU+PEF1dGhvcj5CbGFuY28tUm9qbzwvQXV0aG9yPjxZZWFyPjIwMTQ8L1ll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="00A60038" w:rsidRPr="00801C64">
              <w:rPr>
                <w:noProof/>
                <w:sz w:val="15"/>
                <w:szCs w:val="15"/>
              </w:rPr>
              <w:t>[33</w:t>
            </w:r>
            <w:r w:rsidRPr="00801C64">
              <w:rPr>
                <w:noProof/>
                <w:sz w:val="15"/>
                <w:szCs w:val="15"/>
              </w:rPr>
              <w:t>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98" w:type="dxa"/>
          </w:tcPr>
          <w:p w14:paraId="413A70C4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A04D48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2" w:type="dxa"/>
          </w:tcPr>
          <w:p w14:paraId="2659801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2" w:type="dxa"/>
          </w:tcPr>
          <w:p w14:paraId="52944F78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1EB98942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26" w:type="dxa"/>
          </w:tcPr>
          <w:p w14:paraId="4ED37A9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22122BD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2E281000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51FA9B61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1627A7BD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A5ACCC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1" w:type="dxa"/>
          </w:tcPr>
          <w:p w14:paraId="586F0DAA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376C1A03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92EA41B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1D5A706F" w14:textId="77777777" w:rsidR="004D742A" w:rsidRPr="00801C64" w:rsidRDefault="004D742A" w:rsidP="00326D6C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</w:tbl>
    <w:p w14:paraId="727DCB36" w14:textId="4DDB0802" w:rsidR="00E13550" w:rsidRPr="00801C64" w:rsidRDefault="00E13550" w:rsidP="00E13550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S3.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13774" w:type="dxa"/>
        <w:tblBorders>
          <w:top w:val="single" w:sz="8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757"/>
        <w:gridCol w:w="938"/>
        <w:gridCol w:w="958"/>
        <w:gridCol w:w="946"/>
        <w:gridCol w:w="937"/>
        <w:gridCol w:w="854"/>
        <w:gridCol w:w="770"/>
        <w:gridCol w:w="798"/>
        <w:gridCol w:w="784"/>
        <w:gridCol w:w="14"/>
        <w:gridCol w:w="784"/>
        <w:gridCol w:w="812"/>
        <w:gridCol w:w="825"/>
        <w:gridCol w:w="784"/>
        <w:gridCol w:w="812"/>
        <w:gridCol w:w="826"/>
      </w:tblGrid>
      <w:tr w:rsidR="009225EF" w:rsidRPr="00801C64" w14:paraId="677F8CFB" w14:textId="77777777" w:rsidTr="009225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75" w:type="dxa"/>
          </w:tcPr>
          <w:p w14:paraId="1A6ECBE5" w14:textId="3278DA9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Author</w:t>
            </w:r>
          </w:p>
        </w:tc>
        <w:tc>
          <w:tcPr>
            <w:tcW w:w="757" w:type="dxa"/>
          </w:tcPr>
          <w:p w14:paraId="2790E10A" w14:textId="61664B3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Quality Rating</w:t>
            </w:r>
          </w:p>
        </w:tc>
        <w:tc>
          <w:tcPr>
            <w:tcW w:w="938" w:type="dxa"/>
          </w:tcPr>
          <w:p w14:paraId="7C161618" w14:textId="2C60429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Q1</w:t>
            </w:r>
          </w:p>
        </w:tc>
        <w:tc>
          <w:tcPr>
            <w:tcW w:w="958" w:type="dxa"/>
          </w:tcPr>
          <w:p w14:paraId="765A9246" w14:textId="03E76AE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Q2</w:t>
            </w:r>
          </w:p>
        </w:tc>
        <w:tc>
          <w:tcPr>
            <w:tcW w:w="946" w:type="dxa"/>
          </w:tcPr>
          <w:p w14:paraId="0BAA7581" w14:textId="5FFC134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Q3</w:t>
            </w:r>
          </w:p>
        </w:tc>
        <w:tc>
          <w:tcPr>
            <w:tcW w:w="937" w:type="dxa"/>
          </w:tcPr>
          <w:p w14:paraId="256A82E6" w14:textId="647C66F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Q4</w:t>
            </w:r>
          </w:p>
        </w:tc>
        <w:tc>
          <w:tcPr>
            <w:tcW w:w="854" w:type="dxa"/>
          </w:tcPr>
          <w:p w14:paraId="022C6B67" w14:textId="1386888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</w:t>
            </w:r>
          </w:p>
        </w:tc>
        <w:tc>
          <w:tcPr>
            <w:tcW w:w="770" w:type="dxa"/>
          </w:tcPr>
          <w:p w14:paraId="7D210A95" w14:textId="2B2FFCA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Q2</w:t>
            </w:r>
          </w:p>
        </w:tc>
        <w:tc>
          <w:tcPr>
            <w:tcW w:w="798" w:type="dxa"/>
          </w:tcPr>
          <w:p w14:paraId="779FF0DC" w14:textId="6AFD790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Q3</w:t>
            </w:r>
          </w:p>
        </w:tc>
        <w:tc>
          <w:tcPr>
            <w:tcW w:w="784" w:type="dxa"/>
          </w:tcPr>
          <w:p w14:paraId="4DE82D12" w14:textId="1919B96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Q4</w:t>
            </w:r>
          </w:p>
        </w:tc>
        <w:tc>
          <w:tcPr>
            <w:tcW w:w="798" w:type="dxa"/>
            <w:gridSpan w:val="2"/>
          </w:tcPr>
          <w:p w14:paraId="5F15DCD6" w14:textId="0AEA313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Q5</w:t>
            </w:r>
          </w:p>
        </w:tc>
        <w:tc>
          <w:tcPr>
            <w:tcW w:w="812" w:type="dxa"/>
          </w:tcPr>
          <w:p w14:paraId="64C5DAA7" w14:textId="556F809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Q6</w:t>
            </w:r>
          </w:p>
        </w:tc>
        <w:tc>
          <w:tcPr>
            <w:tcW w:w="825" w:type="dxa"/>
          </w:tcPr>
          <w:p w14:paraId="15621B80" w14:textId="31A5311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Q7</w:t>
            </w:r>
          </w:p>
        </w:tc>
        <w:tc>
          <w:tcPr>
            <w:tcW w:w="784" w:type="dxa"/>
          </w:tcPr>
          <w:p w14:paraId="6FC5C760" w14:textId="2959327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Q8</w:t>
            </w:r>
          </w:p>
        </w:tc>
        <w:tc>
          <w:tcPr>
            <w:tcW w:w="812" w:type="dxa"/>
          </w:tcPr>
          <w:p w14:paraId="117EB1D4" w14:textId="5DF1194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Q9</w:t>
            </w:r>
          </w:p>
        </w:tc>
        <w:tc>
          <w:tcPr>
            <w:tcW w:w="826" w:type="dxa"/>
          </w:tcPr>
          <w:p w14:paraId="4478C08C" w14:textId="0562A44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Q10</w:t>
            </w:r>
          </w:p>
        </w:tc>
      </w:tr>
      <w:tr w:rsidR="009225EF" w:rsidRPr="00801C64" w14:paraId="46251001" w14:textId="77777777" w:rsidTr="009225EF">
        <w:tc>
          <w:tcPr>
            <w:tcW w:w="1175" w:type="dxa"/>
          </w:tcPr>
          <w:p w14:paraId="5DDF9CE2" w14:textId="31145DB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 xml:space="preserve">Blanton (2014)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PEVuZE5vdGU+PENpdGU+PEF1dGhvcj5CbGFudG9uPC9BdXRob3I+PFllYXI+MjAxNDwvWWVhcj48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PEVuZE5vdGU+PENpdGU+PEF1dGhvcj5CbGFudG9uPC9BdXRob3I+PFllYXI+MjAxNDwvWWVhcj48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669265D0" w14:textId="755BCC6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1958C2FE" w14:textId="5DBDA1F3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958" w:type="dxa"/>
          </w:tcPr>
          <w:p w14:paraId="7D3D495C" w14:textId="4EFABDF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3344C61" w14:textId="0456B30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862E5C0" w14:textId="0D1DF40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</w:tcPr>
          <w:p w14:paraId="0514DFA7" w14:textId="512748A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0CD4C889" w14:textId="6B1BB4B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A1DF274" w14:textId="20EFCBB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49EB3F4E" w14:textId="2A66BDB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60E87424" w14:textId="4287E81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0BC7CFE" w14:textId="72DFD4C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6A13F609" w14:textId="0FF2E45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AD2A857" w14:textId="742F5FE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E90C8C1" w14:textId="587E3F5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337261F7" w14:textId="7E5199B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0B084187" w14:textId="77777777" w:rsidTr="009225EF">
        <w:tc>
          <w:tcPr>
            <w:tcW w:w="1175" w:type="dxa"/>
          </w:tcPr>
          <w:p w14:paraId="455AEBAD" w14:textId="6D46827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Brussaard</w:t>
            </w:r>
            <w:r w:rsidRPr="00801C64">
              <w:rPr>
                <w:i/>
                <w:sz w:val="15"/>
                <w:szCs w:val="15"/>
              </w:rPr>
              <w:t xml:space="preserve"> </w:t>
            </w:r>
            <w:r w:rsidRPr="00801C64">
              <w:rPr>
                <w:i/>
                <w:sz w:val="15"/>
                <w:szCs w:val="15"/>
              </w:rPr>
              <w:br/>
              <w:t>et al.</w:t>
            </w:r>
            <w:r w:rsidRPr="00801C64">
              <w:rPr>
                <w:sz w:val="15"/>
                <w:szCs w:val="15"/>
              </w:rPr>
              <w:t xml:space="preserve"> (1997)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PEVuZE5vdGU+PENpdGU+PEF1dGhvcj5CcnVzc2FhcmQ8L0F1dGhvcj48WWVhcj4xOTk3PC9ZZWFy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PEVuZE5vdGU+PENpdGU+PEF1dGhvcj5CcnVzc2FhcmQ8L0F1dGhvcj48WWVhcj4xOTk3PC9ZZWFy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[35]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C1032A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-</w:t>
            </w:r>
          </w:p>
        </w:tc>
        <w:tc>
          <w:tcPr>
            <w:tcW w:w="938" w:type="dxa"/>
          </w:tcPr>
          <w:p w14:paraId="2473EC3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0E3AA32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A91AB1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15E6E3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5EB74FC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397B912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547C708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44F6432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367A69D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13BF61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5" w:type="dxa"/>
          </w:tcPr>
          <w:p w14:paraId="445C89A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2D1A89F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6E2B939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18C9A69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</w:tr>
      <w:tr w:rsidR="009225EF" w:rsidRPr="00801C64" w14:paraId="43B9D301" w14:textId="77777777" w:rsidTr="009225EF">
        <w:tc>
          <w:tcPr>
            <w:tcW w:w="1175" w:type="dxa"/>
          </w:tcPr>
          <w:p w14:paraId="56C68FA4" w14:textId="62E2D47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Cade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(2005)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PEVuZE5vdGU+PENpdGU+PEF1dGhvcj5DYWRlPC9BdXRob3I+PFllYXI+MjAwNTwvWWVhcj48UmVj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PEVuZE5vdGU+PENpdGU+PEF1dGhvcj5DYWRlPC9BdXRob3I+PFllYXI+MjAwNTwvWWVhcj48UmVj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[36]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1A8157E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6F15094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512185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23CFEA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29020AD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4E676AC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7077E10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4200C51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32963E2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48DB317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C0661A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3BDD03F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8EDA20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3F6CA53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460B89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74C5DEAB" w14:textId="77777777" w:rsidTr="009225EF">
        <w:tc>
          <w:tcPr>
            <w:tcW w:w="1175" w:type="dxa"/>
          </w:tcPr>
          <w:p w14:paraId="4AE09F42" w14:textId="3114C7D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Cheng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(2013)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&lt;EndNote&gt;&lt;Cite&gt;&lt;Author&gt;Cheng&lt;/Author&gt;&lt;Year&gt;2013&lt;/Year&gt;&lt;RecNum&gt;1016&lt;/RecNum&gt;&lt;DisplayText&gt;[33]&lt;/DisplayText&gt;&lt;record&gt;&lt;rec-number&gt;1016&lt;/rec-number&gt;&lt;foreign-keys&gt;&lt;key app="EN" db-id="09tzrpwzb29ex4evzpoxp2at2exsz9tp022z" timestamp="1441237421"&gt;1016&lt;/key&gt;&lt;/foreign-keys&gt;&lt;ref-type name="Journal Article"&gt;17&lt;/ref-type&gt;&lt;contributors&gt;&lt;authors&gt;&lt;author&gt;Cheng, Hoi Lun&lt;/author&gt;&lt;author&gt;Griffin, Hayley J&lt;/author&gt;&lt;author&gt;Bryant, Christian E&lt;/author&gt;&lt;author&gt;Rooney, Kieron B&lt;/author&gt;&lt;author&gt;Steinbeck, Katharine S&lt;/author&gt;&lt;author&gt;O&amp;apos;Connor, Helen T&lt;/author&gt;&lt;/authors&gt;&lt;/contributors&gt;&lt;titles&gt;&lt;title&gt;Impact of diet and weight loss on iron and zinc status in overweight and obese young women&lt;/title&gt;&lt;secondary-title&gt;Asia Pacific journal of clinical nutrition&lt;/secondary-title&gt;&lt;/titles&gt;&lt;periodical&gt;&lt;full-title&gt;Asia Pacific journal of clinical nutrition&lt;/full-title&gt;&lt;/periodical&gt;&lt;pages&gt;574&lt;/pages&gt;&lt;volume&gt;22&lt;/volume&gt;&lt;number&gt;4&lt;/number&gt;&lt;dates&gt;&lt;year&gt;2013&lt;/year&gt;&lt;/dates&gt;&lt;urls&gt;&lt;/urls&gt;&lt;/record&gt;&lt;/Cite&gt;&lt;/EndNote&gt;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[37]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264A954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164D604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8" w:type="dxa"/>
          </w:tcPr>
          <w:p w14:paraId="3173EA2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46E98F0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9213C1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</w:tcPr>
          <w:p w14:paraId="5B0A0BF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2B7956D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904A58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2502EA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091B608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A526E4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75EBC0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860C8D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405A79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77FB0A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6A440447" w14:textId="77777777" w:rsidTr="009225EF">
        <w:tc>
          <w:tcPr>
            <w:tcW w:w="1175" w:type="dxa"/>
          </w:tcPr>
          <w:p w14:paraId="65FC2BA6" w14:textId="1DC03CA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Deriemaeker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(2011)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PEVuZE5vdGU+PENpdGU+PEF1dGhvcj5EZXJpZW1hZWtlcjwvQXV0aG9yPjxZZWFyPjIwMTE8L1ll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PEVuZE5vdGU+PENpdGU+PEF1dGhvcj5EZXJpZW1hZWtlcjwvQXV0aG9yPjxZZWFyPjIwMTE8L1ll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[38]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16235DF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65D7A9D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D9B54E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6B15EE4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363D08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6743625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1F20B69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450A8D6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40DFCFF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6539C98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4F57D4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08D539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6FE9E4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210BE9F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611B2AC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2DE1D88F" w14:textId="77777777" w:rsidTr="009225EF">
        <w:tc>
          <w:tcPr>
            <w:tcW w:w="1175" w:type="dxa"/>
          </w:tcPr>
          <w:p w14:paraId="4E6513A6" w14:textId="32C2B79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Doyle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(1999)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&lt;EndNote&gt;&lt;Cite&gt;&lt;Author&gt;Doyle&lt;/Author&gt;&lt;Year&gt;1999&lt;/Year&gt;&lt;RecNum&gt;2660&lt;/RecNum&gt;&lt;DisplayText&gt;[35]&lt;/DisplayText&gt;&lt;record&gt;&lt;rec-number&gt;2660&lt;/rec-number&gt;&lt;foreign-keys&gt;&lt;key app="EN" db-id="09tzrpwzb29ex4evzpoxp2at2exsz9tp022z" timestamp="1447288322"&gt;2660&lt;/key&gt;&lt;/foreign-keys&gt;&lt;ref-type name="Journal Article"&gt;17&lt;/ref-type&gt;&lt;contributors&gt;&lt;authors&gt;&lt;author&gt;Doyle, W&lt;/author&gt;&lt;author&gt;Crawley, H&lt;/author&gt;&lt;author&gt;Robert, H&lt;/author&gt;&lt;author&gt;Bates, CJ&lt;/author&gt;&lt;/authors&gt;&lt;/contributors&gt;&lt;titles&gt;&lt;title&gt;Iron deficiency in older people: interactions between food and nutrient intakes with biochemical measures of iron; further analysis of the National Diet and Nutrition Survey of people aged 65 years and over&lt;/title&gt;&lt;secondary-title&gt;European journal of clinical nutrition&lt;/secondary-title&gt;&lt;/titles&gt;&lt;periodical&gt;&lt;full-title&gt;European journal of clinical nutrition&lt;/full-title&gt;&lt;/periodical&gt;&lt;pages&gt;552-559&lt;/pages&gt;&lt;volume&gt;53&lt;/volume&gt;&lt;number&gt;7&lt;/number&gt;&lt;dates&gt;&lt;year&gt;1999&lt;/year&gt;&lt;/dates&gt;&lt;isbn&gt;0954-3007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[39]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16AFAAD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6C38A96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54C8BFD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473B3A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5BF073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1C85DAF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562E493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48BAA24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3AEFA66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16D0856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5899B5A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1BDA923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B28644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79BF4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44F609C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4FF875DA" w14:textId="77777777" w:rsidTr="009225EF">
        <w:tc>
          <w:tcPr>
            <w:tcW w:w="1175" w:type="dxa"/>
          </w:tcPr>
          <w:p w14:paraId="4C3DA171" w14:textId="6E22C24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Fleming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(1998)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PEVuZE5vdGU+PENpdGU+PEF1dGhvcj5GbGVtaW5nPC9BdXRob3I+PFllYXI+MTk5ODwvWWVhcj48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PEVuZE5vdGU+PENpdGU+PEF1dGhvcj5GbGVtaW5nPC9BdXRob3I+PFllYXI+MTk5ODwvWWVhcj48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[40]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 xml:space="preserve">, (2002)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PEVuZE5vdGU+PENpdGU+PEF1dGhvcj5GbGVtaW5nPC9BdXRob3I+PFllYXI+MjAwMjwvWWVhcj48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PEVuZE5vdGU+PENpdGU+PEF1dGhvcj5GbGVtaW5nPC9BdXRob3I+PFllYXI+MjAwMjwvWWVhcj48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[41]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73674E6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D38BEC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64FAE86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8B3702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66E301E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2DCCE46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2863AD1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12F5465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66986DC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00B7E33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994040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E6C4F7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C31B7C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6A631A5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76F5D4F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</w:tr>
      <w:tr w:rsidR="009225EF" w:rsidRPr="00801C64" w14:paraId="3215B309" w14:textId="77777777" w:rsidTr="009225EF">
        <w:tc>
          <w:tcPr>
            <w:tcW w:w="1175" w:type="dxa"/>
          </w:tcPr>
          <w:p w14:paraId="09CE0FEE" w14:textId="61388A5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Galan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(1998)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PEVuZE5vdGU+PENpdGU+PEF1dGhvcj5HYWxhbjwvQXV0aG9yPjxZZWFyPjE5OTg8L1llYXI+PFJl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RT1mdWxsdGV4dCZhbXA7RD1tZWQ0JmFtcDtBTj05NjgzMzg4PC91cmw+PHVybD5odHRwOi8vbGli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PEVuZE5vdGU+PENpdGU+PEF1dGhvcj5HYWxhbjwvQXV0aG9yPjxZZWFyPjE5OTg8L1llYXI+PFJl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RT1mdWxsdGV4dCZhbXA7RD1tZWQ0JmFtcDtBTj05NjgzMzg4PC91cmw+PHVybD5odHRwOi8vbGli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[42]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4145C7D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2D11888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4AEBC8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E83E7C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55EA6F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4B39038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65489D1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2DBE85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010B77B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2FFC848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57592E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0A91750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944871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24FE8BB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54433A0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1B2E3B2C" w14:textId="77777777" w:rsidTr="009225EF">
        <w:tc>
          <w:tcPr>
            <w:tcW w:w="1175" w:type="dxa"/>
          </w:tcPr>
          <w:p w14:paraId="058240EE" w14:textId="7CDB872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Haddard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(1999)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&lt;EndNote&gt;&lt;Cite&gt;&lt;Author&gt;Haddad&lt;/Author&gt;&lt;Year&gt;1999&lt;/Year&gt;&lt;RecNum&gt;1022&lt;/RecNum&gt;&lt;DisplayText&gt;[39]&lt;/DisplayText&gt;&lt;record&gt;&lt;rec-number&gt;1022&lt;/rec-number&gt;&lt;foreign-keys&gt;&lt;key app="EN" db-id="09tzrpwzb29ex4evzpoxp2at2exsz9tp022z" timestamp="1441238365"&gt;1022&lt;/key&gt;&lt;/foreign-keys&gt;&lt;ref-type name="Journal Article"&gt;17&lt;/ref-type&gt;&lt;contributors&gt;&lt;authors&gt;&lt;author&gt;Haddad, Ella H&lt;/author&gt;&lt;author&gt;Berk, Lee S&lt;/author&gt;&lt;author&gt;Kettering, James D&lt;/author&gt;&lt;author&gt;Hubbard, Richard W&lt;/author&gt;&lt;author&gt;Peters, Warren R&lt;/author&gt;&lt;/authors&gt;&lt;/contributors&gt;&lt;titles&gt;&lt;title&gt;Dietary intake and biochemical, hematologic, and immune status of vegans compared with nonvegetarians&lt;/title&gt;&lt;secondary-title&gt;The American journal of clinical nutrition&lt;/secondary-title&gt;&lt;/titles&gt;&lt;periodical&gt;&lt;full-title&gt;The American journal of clinical nutrition&lt;/full-title&gt;&lt;/periodical&gt;&lt;pages&gt;586s-593s&lt;/pages&gt;&lt;volume&gt;70&lt;/volume&gt;&lt;number&gt;3&lt;/number&gt;&lt;dates&gt;&lt;year&gt;1999&lt;/year&gt;&lt;/dates&gt;&lt;isbn&gt;0002-9165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[43]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7101AA1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67E67CE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052C09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1B3922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0FA196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45ADC30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36200D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06BA9FA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408B039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301657E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6436354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0EA66C7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19ACC6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AA0120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79DFD65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039B7E7D" w14:textId="77777777" w:rsidTr="009225EF">
        <w:tc>
          <w:tcPr>
            <w:tcW w:w="1175" w:type="dxa"/>
          </w:tcPr>
          <w:p w14:paraId="57A0B4C4" w14:textId="15AEAFC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Harman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(1998)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PEVuZE5vdGU+PENpdGU+PEF1dGhvcj5IYXJtYW48L0F1dGhvcj48WWVhcj4xOTk4PC9ZZWFyPjxS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PEVuZE5vdGU+PENpdGU+PEF1dGhvcj5IYXJtYW48L0F1dGhvcj48WWVhcj4xOTk4PC9ZZWFyPjxS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B439C5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BD2A1D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5A97407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79212F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39EF5F5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2F2A122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7C084CA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657233C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9395CA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58A3E96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33CF40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5" w:type="dxa"/>
          </w:tcPr>
          <w:p w14:paraId="74695B9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08EBCDE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9460DB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6F895C0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</w:tr>
      <w:tr w:rsidR="009225EF" w:rsidRPr="00801C64" w14:paraId="17AA23C8" w14:textId="77777777" w:rsidTr="009225EF">
        <w:tc>
          <w:tcPr>
            <w:tcW w:w="1175" w:type="dxa"/>
          </w:tcPr>
          <w:p w14:paraId="7F503914" w14:textId="558A483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Harvey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(2005)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PEVuZE5vdGU+PENpdGU+PEF1dGhvcj5IYXJ2ZXk8L0F1dGhvcj48WWVhcj4yMDA1PC9ZZWFyPjxS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PEVuZE5vdGU+PENpdGU+PEF1dGhvcj5IYXJ2ZXk8L0F1dGhvcj48WWVhcj4yMDA1PC9ZZWFyPjxS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[45]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3AAB2E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69DD42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6FDFE72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BB2C1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13B4E26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1D5E39C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42DA344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48150E4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AD12B8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7580D32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6A31870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0915641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4ACC22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2A24F0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67BEA41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469DC5C0" w14:textId="77777777" w:rsidTr="009225EF">
        <w:tc>
          <w:tcPr>
            <w:tcW w:w="1175" w:type="dxa"/>
          </w:tcPr>
          <w:p w14:paraId="752B7B2E" w14:textId="7360285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Heath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(2001)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PEVuZE5vdGU+PENpdGU+PEF1dGhvcj5IZWF0aDwvQXV0aG9yPjxZZWFyPjIwMDE8L1llYXI+PFJl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PEVuZE5vdGU+PENpdGU+PEF1dGhvcj5IZWF0aDwvQXV0aG9yPjxZZWFyPjIwMDE8L1llYXI+PFJl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[46]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75322C38" w14:textId="7F34DB5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20D762C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01F5E8B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1EDFF6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326B4E5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59A819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20DE4D7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0B4EF9E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FD57EF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6C757D9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260B17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0284524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955755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E8354A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1F52CD6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790C31F8" w14:textId="77777777" w:rsidTr="009225EF">
        <w:tc>
          <w:tcPr>
            <w:tcW w:w="1175" w:type="dxa"/>
          </w:tcPr>
          <w:p w14:paraId="2DB8237A" w14:textId="11031E9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Helman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(1987)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&lt;EndNote&gt;&lt;Cite&gt;&lt;Author&gt;Helman&lt;/Author&gt;&lt;Year&gt;1987&lt;/Year&gt;&lt;RecNum&gt;1023&lt;/RecNum&gt;&lt;DisplayText&gt;[43]&lt;/DisplayText&gt;&lt;record&gt;&lt;rec-number&gt;1023&lt;/rec-number&gt;&lt;foreign-keys&gt;&lt;key app="EN" db-id="09tzrpwzb29ex4evzpoxp2at2exsz9tp022z" timestamp="1441238443"&gt;1023&lt;/key&gt;&lt;/foreign-keys&gt;&lt;ref-type name="Journal Article"&gt;17&lt;/ref-type&gt;&lt;contributors&gt;&lt;authors&gt;&lt;author&gt;Helman, Anthony D&lt;/author&gt;&lt;author&gt;Darnton-Hill, Ian&lt;/author&gt;&lt;/authors&gt;&lt;/contributors&gt;&lt;titles&gt;&lt;title&gt;Vitamin and iron status in new vegetarians&lt;/title&gt;&lt;secondary-title&gt;The American journal of clinical nutrition&lt;/secondary-title&gt;&lt;/titles&gt;&lt;periodical&gt;&lt;full-title&gt;The American journal of clinical nutrition&lt;/full-title&gt;&lt;/periodical&gt;&lt;pages&gt;785-789&lt;/pages&gt;&lt;volume&gt;45&lt;/volume&gt;&lt;number&gt;4&lt;/number&gt;&lt;dates&gt;&lt;year&gt;1987&lt;/year&gt;&lt;/dates&gt;&lt;isbn&gt;0002-9165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[47]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C35D92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-</w:t>
            </w:r>
          </w:p>
        </w:tc>
        <w:tc>
          <w:tcPr>
            <w:tcW w:w="938" w:type="dxa"/>
          </w:tcPr>
          <w:p w14:paraId="08D8CB9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0006531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DAD816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44A182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398E299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1DDF6DA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1F7ECF6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5EE66DB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490AF4A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12" w:type="dxa"/>
          </w:tcPr>
          <w:p w14:paraId="4458338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5" w:type="dxa"/>
          </w:tcPr>
          <w:p w14:paraId="06BCECB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18D16D2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3554B6F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7F29937D" w14:textId="72DF650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46F7BD0F" w14:textId="77777777" w:rsidTr="009225EF">
        <w:tc>
          <w:tcPr>
            <w:tcW w:w="1175" w:type="dxa"/>
          </w:tcPr>
          <w:p w14:paraId="63E5F831" w14:textId="4674763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Houston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(1997)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PEVuZE5vdGU+PENpdGU+PEF1dGhvcj5Ib3VzdG9uPC9BdXRob3I+PFllYXI+MTk5NzwvWWVhcj48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PEVuZE5vdGU+PENpdGU+PEF1dGhvcj5Ib3VzdG9uPC9BdXRob3I+PFllYXI+MTk5NzwvWWVhcj48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[48]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86F6EC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35FAAA1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6C5C9C6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7E9306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7F1B09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5E11336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54EEC5D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6729DDB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4C2BB04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gridSpan w:val="2"/>
          </w:tcPr>
          <w:p w14:paraId="4316D58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5E0B9E2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7EBEF16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E4078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A6EDAD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59CDCB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613AA74B" w14:textId="77777777" w:rsidTr="009225EF">
        <w:tc>
          <w:tcPr>
            <w:tcW w:w="1175" w:type="dxa"/>
          </w:tcPr>
          <w:p w14:paraId="291CC822" w14:textId="42D4EBD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Hua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(2001)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PEVuZE5vdGU+PENpdGU+PEF1dGhvcj5IdWE8L0F1dGhvcj48WWVhcj4yMDAxPC9ZZWFyPjxSZWNO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PEVuZE5vdGU+PENpdGU+PEF1dGhvcj5IdWE8L0F1dGhvcj48WWVhcj4yMDAxPC9ZZWFyPjxSZWNO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[49]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03698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983FE7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37C546D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263C51E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31E8E3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7642AD8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7707A38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7B1A492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3A74B9B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2B05F1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E167E2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5" w:type="dxa"/>
          </w:tcPr>
          <w:p w14:paraId="5FF1758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4D35B49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205D35A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32E0481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137FACD8" w14:textId="77777777" w:rsidTr="009225EF">
        <w:tc>
          <w:tcPr>
            <w:tcW w:w="1175" w:type="dxa"/>
          </w:tcPr>
          <w:p w14:paraId="2230DBA3" w14:textId="3B2688C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Hunt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(1995)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PEVuZE5vdGU+PENpdGU+PEF1dGhvcj5IdW50PC9BdXRob3I+PFllYXI+MTk5NTwvWWVhcj48UmVj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PEVuZE5vdGU+PENpdGU+PEF1dGhvcj5IdW50PC9BdXRob3I+PFllYXI+MTk5NTwvWWVhcj48UmVj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[50]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4766CB9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4D9C3AD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958" w:type="dxa"/>
          </w:tcPr>
          <w:p w14:paraId="7D8B0B2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A387D7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432EA7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</w:tcPr>
          <w:p w14:paraId="7059D11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40B639F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29DB7D6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466676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4799C0D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08803E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D0B4C5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57BF30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F273C7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3F46A04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575A4A8D" w14:textId="77777777" w:rsidTr="009225EF">
        <w:tc>
          <w:tcPr>
            <w:tcW w:w="1175" w:type="dxa"/>
          </w:tcPr>
          <w:p w14:paraId="2416A746" w14:textId="2029A81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Hunt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(1999)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PEVuZE5vdGU+PENpdGU+PEF1dGhvcj5IdW50PC9BdXRob3I+PFllYXI+MTk5OTwvWWVhcj48UmVj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==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PEVuZE5vdGU+PENpdGU+PEF1dGhvcj5IdW50PC9BdXRob3I+PFllYXI+MTk5OTwvWWVhcj48UmVj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==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[51]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141BE2E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CDB78E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958" w:type="dxa"/>
          </w:tcPr>
          <w:p w14:paraId="5ABAF5D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176E9F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9FB6C6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</w:tcPr>
          <w:p w14:paraId="1D7B391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1B49D0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79C7A14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7A834C8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  <w:gridSpan w:val="2"/>
          </w:tcPr>
          <w:p w14:paraId="1A1BBD2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35350AA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EE5FE4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8580B2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4B0EDE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62A4624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01585309" w14:textId="77777777" w:rsidTr="009225EF">
        <w:tc>
          <w:tcPr>
            <w:tcW w:w="1175" w:type="dxa"/>
          </w:tcPr>
          <w:p w14:paraId="3DEAF57D" w14:textId="4E4870D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Kato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(2000)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PEVuZE5vdGU+PENpdGU+PEF1dGhvcj5LYXRvPC9BdXRob3I+PFllYXI+MjAwMDwvWWVhcj48UmVj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PEVuZE5vdGU+PENpdGU+PEF1dGhvcj5LYXRvPC9BdXRob3I+PFllYXI+MjAwMDwvWWVhcj48UmVj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[52]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79D8965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50BC6C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2FD62F1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46D95AE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1B81FA3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6468A15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</w:tcPr>
          <w:p w14:paraId="1D034C0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2288307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98" w:type="dxa"/>
            <w:gridSpan w:val="2"/>
          </w:tcPr>
          <w:p w14:paraId="5DB8E8A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9C12B5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2A7E9E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1EC4A86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97CF8F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A68FAF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3871D07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</w:tbl>
    <w:p w14:paraId="06ED8C75" w14:textId="77777777" w:rsidR="009225EF" w:rsidRDefault="009225EF">
      <w:pPr>
        <w:spacing w:line="240" w:lineRule="auto"/>
        <w:jc w:val="left"/>
        <w:rPr>
          <w:rFonts w:ascii="Palatino Linotype" w:hAnsi="Palatino Linotype" w:cstheme="minorBidi"/>
          <w:b/>
          <w:snapToGrid w:val="0"/>
          <w:sz w:val="18"/>
          <w:lang w:bidi="en-US"/>
        </w:rPr>
      </w:pPr>
      <w:r>
        <w:rPr>
          <w:b/>
        </w:rPr>
        <w:br w:type="page"/>
      </w:r>
    </w:p>
    <w:p w14:paraId="114DFC16" w14:textId="54FCF270" w:rsidR="002C4A0A" w:rsidRPr="00801C64" w:rsidRDefault="002C4A0A" w:rsidP="002C4A0A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S3.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13788" w:type="dxa"/>
        <w:tblBorders>
          <w:top w:val="single" w:sz="8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757"/>
        <w:gridCol w:w="938"/>
        <w:gridCol w:w="958"/>
        <w:gridCol w:w="946"/>
        <w:gridCol w:w="937"/>
        <w:gridCol w:w="14"/>
        <w:gridCol w:w="840"/>
        <w:gridCol w:w="14"/>
        <w:gridCol w:w="756"/>
        <w:gridCol w:w="798"/>
        <w:gridCol w:w="798"/>
        <w:gridCol w:w="784"/>
        <w:gridCol w:w="812"/>
        <w:gridCol w:w="825"/>
        <w:gridCol w:w="784"/>
        <w:gridCol w:w="812"/>
        <w:gridCol w:w="826"/>
        <w:gridCol w:w="14"/>
      </w:tblGrid>
      <w:tr w:rsidR="009225EF" w:rsidRPr="00801C64" w14:paraId="7B0FA6B7" w14:textId="77777777" w:rsidTr="009225E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4" w:type="dxa"/>
        </w:trPr>
        <w:tc>
          <w:tcPr>
            <w:tcW w:w="1175" w:type="dxa"/>
          </w:tcPr>
          <w:p w14:paraId="1E544DB3" w14:textId="34A47F5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Author</w:t>
            </w:r>
          </w:p>
        </w:tc>
        <w:tc>
          <w:tcPr>
            <w:tcW w:w="757" w:type="dxa"/>
          </w:tcPr>
          <w:p w14:paraId="23359E60" w14:textId="25B6E09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Quality Rating</w:t>
            </w:r>
          </w:p>
        </w:tc>
        <w:tc>
          <w:tcPr>
            <w:tcW w:w="938" w:type="dxa"/>
          </w:tcPr>
          <w:p w14:paraId="5B099440" w14:textId="73D1BC9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Q1</w:t>
            </w:r>
          </w:p>
        </w:tc>
        <w:tc>
          <w:tcPr>
            <w:tcW w:w="958" w:type="dxa"/>
          </w:tcPr>
          <w:p w14:paraId="1989511D" w14:textId="503DDE1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Q2</w:t>
            </w:r>
          </w:p>
        </w:tc>
        <w:tc>
          <w:tcPr>
            <w:tcW w:w="946" w:type="dxa"/>
          </w:tcPr>
          <w:p w14:paraId="43F994A9" w14:textId="707E6A1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Q3</w:t>
            </w:r>
          </w:p>
        </w:tc>
        <w:tc>
          <w:tcPr>
            <w:tcW w:w="937" w:type="dxa"/>
          </w:tcPr>
          <w:p w14:paraId="58C8EA0A" w14:textId="3CB86AE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Q4</w:t>
            </w:r>
          </w:p>
        </w:tc>
        <w:tc>
          <w:tcPr>
            <w:tcW w:w="854" w:type="dxa"/>
            <w:gridSpan w:val="2"/>
          </w:tcPr>
          <w:p w14:paraId="2EC768E3" w14:textId="09EA715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</w:t>
            </w:r>
          </w:p>
        </w:tc>
        <w:tc>
          <w:tcPr>
            <w:tcW w:w="770" w:type="dxa"/>
            <w:gridSpan w:val="2"/>
          </w:tcPr>
          <w:p w14:paraId="330F8B7B" w14:textId="020B0AC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Q2</w:t>
            </w:r>
          </w:p>
        </w:tc>
        <w:tc>
          <w:tcPr>
            <w:tcW w:w="798" w:type="dxa"/>
          </w:tcPr>
          <w:p w14:paraId="7666BE4E" w14:textId="7CA809B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Q3</w:t>
            </w:r>
          </w:p>
        </w:tc>
        <w:tc>
          <w:tcPr>
            <w:tcW w:w="798" w:type="dxa"/>
          </w:tcPr>
          <w:p w14:paraId="5E9FA142" w14:textId="5588B00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Q4</w:t>
            </w:r>
          </w:p>
        </w:tc>
        <w:tc>
          <w:tcPr>
            <w:tcW w:w="784" w:type="dxa"/>
          </w:tcPr>
          <w:p w14:paraId="2CFA429C" w14:textId="77D50C13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Q5</w:t>
            </w:r>
          </w:p>
        </w:tc>
        <w:tc>
          <w:tcPr>
            <w:tcW w:w="812" w:type="dxa"/>
          </w:tcPr>
          <w:p w14:paraId="17DA2827" w14:textId="433D1C7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Q6</w:t>
            </w:r>
          </w:p>
        </w:tc>
        <w:tc>
          <w:tcPr>
            <w:tcW w:w="825" w:type="dxa"/>
          </w:tcPr>
          <w:p w14:paraId="27430C9A" w14:textId="1A79692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Q7</w:t>
            </w:r>
          </w:p>
        </w:tc>
        <w:tc>
          <w:tcPr>
            <w:tcW w:w="784" w:type="dxa"/>
          </w:tcPr>
          <w:p w14:paraId="52473EC5" w14:textId="3EC4D7C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Q8</w:t>
            </w:r>
          </w:p>
        </w:tc>
        <w:tc>
          <w:tcPr>
            <w:tcW w:w="812" w:type="dxa"/>
          </w:tcPr>
          <w:p w14:paraId="123FE8B5" w14:textId="20971E33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Q9</w:t>
            </w:r>
          </w:p>
        </w:tc>
        <w:tc>
          <w:tcPr>
            <w:tcW w:w="826" w:type="dxa"/>
          </w:tcPr>
          <w:p w14:paraId="38CF12C3" w14:textId="606E5EB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Q10</w:t>
            </w:r>
          </w:p>
        </w:tc>
      </w:tr>
      <w:tr w:rsidR="009225EF" w:rsidRPr="00801C64" w14:paraId="69CE6B08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227BBF8E" w14:textId="1F61613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Kim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(2012)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PEVuZE5vdGU+PENpdGU+PEF1dGhvcj5LaW08L0F1dGhvcj48WWVhcj4yMDEyPC9ZZWFyPjxSZWNO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PEVuZE5vdGU+PENpdGU+PEF1dGhvcj5LaW08L0F1dGhvcj48WWVhcj4yMDEyPC9ZZWFyPjxSZWNO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[53]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>.</w:t>
            </w:r>
          </w:p>
        </w:tc>
        <w:tc>
          <w:tcPr>
            <w:tcW w:w="757" w:type="dxa"/>
          </w:tcPr>
          <w:p w14:paraId="007074D8" w14:textId="75DA36A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53F362B" w14:textId="4F701BD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50DF634" w14:textId="1AE9836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3AADB2B" w14:textId="0B625D3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CA6D5E3" w14:textId="579E97D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07685A6F" w14:textId="7A33E7E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4961F631" w14:textId="34553A4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4E2E9389" w14:textId="44A88A4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6BDED186" w14:textId="10CDCE9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5E18EAF4" w14:textId="427C2A7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CFA746B" w14:textId="3074D68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F512EA6" w14:textId="0D5658E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587760DB" w14:textId="449D4C5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6CBA77E" w14:textId="6185945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7DE5893A" w14:textId="5C97DFE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534AD2D1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04CA08CE" w14:textId="76BCAAC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Leonard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PEVuZE5vdGU+PENpdGU+PEF1dGhvcj5MZW9uYXJkPC9BdXRob3I+PFllYXI+MjAxNDwvWWVhcj48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PEVuZE5vdGU+PENpdGU+PEF1dGhvcj5MZW9uYXJkPC9BdXRob3I+PFllYXI+MjAxNDwvWWVhcj48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5C08BD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6C1C27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624E701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62F6E9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14B3365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3A3919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3B8A7E1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4B135FD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98" w:type="dxa"/>
          </w:tcPr>
          <w:p w14:paraId="41518DA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0B34C5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98503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6EF7054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5937FF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6A0FFA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797D344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37E2E294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78868C17" w14:textId="3482589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Levin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(1986)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&lt;EndNote&gt;&lt;Cite&gt;&lt;Author&gt;Levin&lt;/Author&gt;&lt;Year&gt;1986&lt;/Year&gt;&lt;RecNum&gt;1024&lt;/RecNum&gt;&lt;DisplayText&gt;[51]&lt;/DisplayText&gt;&lt;record&gt;&lt;rec-number&gt;1024&lt;/rec-number&gt;&lt;foreign-keys&gt;&lt;key app="EN" db-id="09tzrpwzb29ex4evzpoxp2at2exsz9tp022z" timestamp="1441238514"&gt;1024&lt;/key&gt;&lt;/foreign-keys&gt;&lt;ref-type name="Journal Article"&gt;17&lt;/ref-type&gt;&lt;contributors&gt;&lt;authors&gt;&lt;author&gt;Levin, N&lt;/author&gt;&lt;author&gt;Rattan, J&lt;/author&gt;&lt;author&gt;Gilat, T&lt;/author&gt;&lt;/authors&gt;&lt;/contributors&gt;&lt;titles&gt;&lt;title&gt;Mineral intake and blood levels in vegetarians&lt;/title&gt;&lt;secondary-title&gt;Israel journal of medical sciences&lt;/secondary-title&gt;&lt;/titles&gt;&lt;periodical&gt;&lt;full-title&gt;Israel journal of medical sciences&lt;/full-title&gt;&lt;/periodical&gt;&lt;pages&gt;105-108&lt;/pages&gt;&lt;volume&gt;22&lt;/volume&gt;&lt;number&gt;2&lt;/number&gt;&lt;dates&gt;&lt;year&gt;1986&lt;/year&gt;&lt;/dates&gt;&lt;isbn&gt;0021-2180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[55]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CB94B5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-</w:t>
            </w:r>
          </w:p>
        </w:tc>
        <w:tc>
          <w:tcPr>
            <w:tcW w:w="938" w:type="dxa"/>
          </w:tcPr>
          <w:p w14:paraId="4B8BFB2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543004D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13703A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694CD9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559F766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618E9D9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73FB47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21FA3B0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17B8400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27E4D3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5" w:type="dxa"/>
          </w:tcPr>
          <w:p w14:paraId="1265726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58E1B19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6566596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228087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2481097A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161B079B" w14:textId="339EB0A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Ley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PEVuZE5vdGU+PENpdGU+PEF1dGhvcj5MZXk8L0F1dGhvcj48WWVhcj4yMDE0PC9ZZWFyPjxSZWNO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==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PEVuZE5vdGU+PENpdGU+PEF1dGhvcj5MZXk8L0F1dGhvcj48WWVhcj4yMDE0PC9ZZWFyPjxSZWNO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==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[56]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25FF95D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924D68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7546454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23DC2E3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0E534F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042DCAC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6BC95FC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276D330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234C9C6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4D188F4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423D86A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D63E28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BF531E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58891A6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1EC5C77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0F82508B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0555557B" w14:textId="19319FC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Locong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(1986)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&lt;EndNote&gt;&lt;Cite&gt;&lt;Author&gt;Locong&lt;/Author&gt;&lt;Year&gt;1986&lt;/Year&gt;&lt;RecNum&gt;1025&lt;/RecNum&gt;&lt;DisplayText&gt;[53]&lt;/DisplayText&gt;&lt;record&gt;&lt;rec-number&gt;1025&lt;/rec-number&gt;&lt;foreign-keys&gt;&lt;key app="EN" db-id="09tzrpwzb29ex4evzpoxp2at2exsz9tp022z" timestamp="1441238567"&gt;1025&lt;/key&gt;&lt;/foreign-keys&gt;&lt;ref-type name="Journal Article"&gt;17&lt;/ref-type&gt;&lt;contributors&gt;&lt;authors&gt;&lt;author&gt;Locong, A&lt;/author&gt;&lt;/authors&gt;&lt;/contributors&gt;&lt;titles&gt;&lt;title&gt;Nutritional status and dietary intake of a selected sample of young adult vegetarians&lt;/title&gt;&lt;secondary-title&gt;Journal of the Canadian Dietetic Association&lt;/secondary-title&gt;&lt;/titles&gt;&lt;periodical&gt;&lt;full-title&gt;Journal of the Canadian Dietetic Association&lt;/full-title&gt;&lt;/periodical&gt;&lt;dates&gt;&lt;year&gt;1986&lt;/year&gt;&lt;/dates&gt;&lt;isbn&gt;0008-3399&lt;/isbn&gt;&lt;urls&gt;&lt;/urls&gt;&lt;/record&gt;&lt;/Cite&gt;&lt;/EndNote&gt;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[57]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35BD001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-</w:t>
            </w:r>
          </w:p>
        </w:tc>
        <w:tc>
          <w:tcPr>
            <w:tcW w:w="938" w:type="dxa"/>
          </w:tcPr>
          <w:p w14:paraId="2EB932D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11E1578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CE87B1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DC6E40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622746C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17D3E0E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66864E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5DF48B7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0998783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3948406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25" w:type="dxa"/>
          </w:tcPr>
          <w:p w14:paraId="23DB7D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36618F5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57C4DD3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3666597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38CCD5AF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1558AE14" w14:textId="7BE65BC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Lyle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(1992)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PEVuZE5vdGU+PENpdGU+PEF1dGhvcj5MeWxlPC9BdXRob3I+PFllYXI+MTk5MjwvWWVhcj48UmVj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RT1mdWxsdGV4dCZhbXA7RD1tZWQzJmFtcDtBTj0xNDQyNjU2PC91cmw+PHVybD5odHRwOi8vbGli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=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PEVuZE5vdGU+PENpdGU+PEF1dGhvcj5MeWxlPC9BdXRob3I+PFllYXI+MTk5MjwvWWVhcj48UmVj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=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[58]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61AF6F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381BA1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8" w:type="dxa"/>
          </w:tcPr>
          <w:p w14:paraId="32CE274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29C5BDD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22109BE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  <w:gridSpan w:val="2"/>
          </w:tcPr>
          <w:p w14:paraId="723A9D2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4DAAC02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2A9A3E7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A5AE15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B84F5A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6D17A3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D4A425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4DF931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601BB06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214A41D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</w:tr>
      <w:tr w:rsidR="009225EF" w:rsidRPr="00801C64" w14:paraId="6AC218C8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252E68BA" w14:textId="7608434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Milman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PEVuZE5vdGU+PENpdGU+PEF1dGhvcj5NaWxtYW48L0F1dGhvcj48WWVhcj4yMDA0PC9ZZWFyPjxS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PEVuZE5vdGU+PENpdGU+PEF1dGhvcj5NaWxtYW48L0F1dGhvcj48WWVhcj4yMDA0PC9ZZWFyPjxS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[59]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0746C5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D6DAF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43E5720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454CD2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45009E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1D995CA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1F845C2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33D0ADD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</w:tcPr>
          <w:p w14:paraId="67AB0C1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27FBC48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0AEE6F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50DEE0C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163013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E32CA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1D8DFA2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0D5BB984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333DAB77" w14:textId="5B6761E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  <w:vertAlign w:val="superscript"/>
              </w:rPr>
            </w:pPr>
            <w:r w:rsidRPr="00801C64">
              <w:rPr>
                <w:sz w:val="15"/>
                <w:szCs w:val="15"/>
              </w:rPr>
              <w:t>Noakes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(2005)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&lt;EndNote&gt;&lt;Cite&gt;&lt;Author&gt;Noakes&lt;/Author&gt;&lt;Year&gt;2005&lt;/Year&gt;&lt;RecNum&gt;1018&lt;/RecNum&gt;&lt;DisplayText&gt;[56]&lt;/DisplayText&gt;&lt;record&gt;&lt;rec-number&gt;1018&lt;/rec-number&gt;&lt;foreign-keys&gt;&lt;key app="EN" db-id="09tzrpwzb29ex4evzpoxp2at2exsz9tp022z" timestamp="1441237792"&gt;1018&lt;/key&gt;&lt;/foreign-keys&gt;&lt;ref-type name="Journal Article"&gt;17&lt;/ref-type&gt;&lt;contributors&gt;&lt;authors&gt;&lt;author&gt;Noakes, Manny&lt;/author&gt;&lt;author&gt;Keogh, Jennifer B&lt;/author&gt;&lt;author&gt;Foster, Paul R&lt;/author&gt;&lt;author&gt;Clifton, Peter M&lt;/author&gt;&lt;/authors&gt;&lt;/contributors&gt;&lt;titles&gt;&lt;title&gt;Effect of an energy-restricted, high-protein, low-fat diet relative to a conventional high-carbohydrate, low-fat diet on weight loss, body composition, nutritional status, and markers of cardiovascular health in obese women&lt;/title&gt;&lt;secondary-title&gt;The American journal of clinical nutrition&lt;/secondary-title&gt;&lt;/titles&gt;&lt;periodical&gt;&lt;full-title&gt;The American journal of clinical nutrition&lt;/full-title&gt;&lt;/periodical&gt;&lt;pages&gt;1298-1306&lt;/pages&gt;&lt;volume&gt;81&lt;/volume&gt;&lt;number&gt;6&lt;/number&gt;&lt;dates&gt;&lt;year&gt;2005&lt;/year&gt;&lt;/dates&gt;&lt;isbn&gt;0002-9165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[60]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FE7C2E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592D0D7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8" w:type="dxa"/>
          </w:tcPr>
          <w:p w14:paraId="306B014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141DA3B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501F6F6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  <w:gridSpan w:val="2"/>
          </w:tcPr>
          <w:p w14:paraId="6102029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252AF0F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B6BFD5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8E2CDD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3000A0C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324D81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5783F15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BCE1C1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2D17E8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09473F8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6A99CC30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12E8B048" w14:textId="0463E34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Patterson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(2001)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&lt;EndNote&gt;&lt;Cite&gt;&lt;Author&gt;Patterson&lt;/Author&gt;&lt;Year&gt;2001&lt;/Year&gt;&lt;RecNum&gt;1011&lt;/RecNum&gt;&lt;DisplayText&gt;[57]&lt;/DisplayText&gt;&lt;record&gt;&lt;rec-number&gt;1011&lt;/rec-number&gt;&lt;foreign-keys&gt;&lt;key app="EN" db-id="09tzrpwzb29ex4evzpoxp2at2exsz9tp022z" timestamp="1441175905"&gt;1011&lt;/key&gt;&lt;/foreign-keys&gt;&lt;ref-type name="Journal Article"&gt;17&lt;/ref-type&gt;&lt;contributors&gt;&lt;authors&gt;&lt;author&gt;Patterson, Amanda J&lt;/author&gt;&lt;author&gt;Brown, Wendy J&lt;/author&gt;&lt;author&gt;Roberts, David CK&lt;/author&gt;&lt;/authors&gt;&lt;/contributors&gt;&lt;titles&gt;&lt;title&gt;Dietary and lifestyle factors influencing iron stores in Australian women: an examination of the role of bio-available dietary iron&lt;/title&gt;&lt;secondary-title&gt;Australian Journal of Nutrition and Dietetics&lt;/secondary-title&gt;&lt;/titles&gt;&lt;periodical&gt;&lt;full-title&gt;Australian Journal of Nutrition and Dietetics&lt;/full-title&gt;&lt;/periodical&gt;&lt;pages&gt;107-113&lt;/pages&gt;&lt;volume&gt;58&lt;/volume&gt;&lt;number&gt;2&lt;/number&gt;&lt;dates&gt;&lt;year&gt;2001&lt;/year&gt;&lt;/dates&gt;&lt;isbn&gt;1032-1322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[61]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3BF7DE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644D757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0A9FFD5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6C6EBC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84F8D0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6EE222A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74593E9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1EC2BE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3005F14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6F05139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30CD84E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5770BEA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B4DF41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89ADD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082766A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2F7159FE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293B3E22" w14:textId="684ECDB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Pynaert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(2007)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PEVuZE5vdGU+PENpdGU+PEF1dGhvcj5QeW5hZXJ0PC9BdXRob3I+PFllYXI+MjAwNzwvWWVhcj48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PEVuZE5vdGU+PENpdGU+PEF1dGhvcj5QeW5hZXJ0PC9BdXRob3I+PFllYXI+MjAwNzwvWWVhcj48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[62]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60CB590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7422F7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7C7505D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06D884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5120C2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5068C70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5EA90ED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16AC4FF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B85619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6FED9E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9F9E47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72BE343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5E7234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F409B2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3C8E056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5AA69242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2A963380" w14:textId="4CADFA9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Reddy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(1990)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&lt;EndNote&gt;&lt;Cite&gt;&lt;Author&gt;Reddy&lt;/Author&gt;&lt;Year&gt;1990&lt;/Year&gt;&lt;RecNum&gt;1020&lt;/RecNum&gt;&lt;DisplayText&gt;[60]&lt;/DisplayText&gt;&lt;record&gt;&lt;rec-number&gt;1020&lt;/rec-number&gt;&lt;foreign-keys&gt;&lt;key app="EN" db-id="09tzrpwzb29ex4evzpoxp2at2exsz9tp022z" timestamp="1441238007"&gt;1020&lt;/key&gt;&lt;/foreign-keys&gt;&lt;ref-type name="Journal Article"&gt;17&lt;/ref-type&gt;&lt;contributors&gt;&lt;authors&gt;&lt;author&gt;Reddy, Sheela&lt;/author&gt;&lt;author&gt;Sanders, TAB&lt;/author&gt;&lt;/authors&gt;&lt;/contributors&gt;&lt;titles&gt;&lt;title&gt;Haematological studies on pre-menopausal Indian and Caucasian vegetarians compared with Caucasian omnivores&lt;/title&gt;&lt;secondary-title&gt;British Journal of Nutrition&lt;/secondary-title&gt;&lt;/titles&gt;&lt;periodical&gt;&lt;full-title&gt;British Journal of Nutrition&lt;/full-title&gt;&lt;/periodical&gt;&lt;pages&gt;331-338&lt;/pages&gt;&lt;volume&gt;64&lt;/volume&gt;&lt;number&gt;02&lt;/number&gt;&lt;dates&gt;&lt;year&gt;1990&lt;/year&gt;&lt;/dates&gt;&lt;isbn&gt;1475-2662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F4281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1565669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6E1D8FB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7F201A2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D992C5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48476A3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76C27A9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1DE534E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7D2AE06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70F0880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569EFA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BEFE8B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2DBF649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2282997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26" w:type="dxa"/>
          </w:tcPr>
          <w:p w14:paraId="074770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5BAACF9A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6B735C07" w14:textId="7B3C489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Rigas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(2014)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&lt;EndNote&gt;&lt;Cite&gt;&lt;Author&gt;Rigas&lt;/Author&gt;&lt;Year&gt;2014&lt;/Year&gt;&lt;RecNum&gt;1026&lt;/RecNum&gt;&lt;DisplayText&gt;[59]&lt;/DisplayText&gt;&lt;record&gt;&lt;rec-number&gt;1026&lt;/rec-number&gt;&lt;foreign-keys&gt;&lt;key app="EN" db-id="09tzrpwzb29ex4evzpoxp2at2exsz9tp022z" timestamp="1441238646"&gt;1026&lt;/key&gt;&lt;/foreign-keys&gt;&lt;ref-type name="Journal Article"&gt;17&lt;/ref-type&gt;&lt;contributors&gt;&lt;authors&gt;&lt;author&gt;Rigas, Andreas Stribolt&lt;/author&gt;&lt;author&gt;Sørensen, Cecilie Juul&lt;/author&gt;&lt;author&gt;Pedersen, Ole Birger&lt;/author&gt;&lt;author&gt;Petersen, Mikkel Steen&lt;/author&gt;&lt;author&gt;Thørner, Lise Wegner&lt;/author&gt;&lt;author&gt;Kotzé, Sebastian&lt;/author&gt;&lt;author&gt;Sørensen, Erik&lt;/author&gt;&lt;author&gt;Magnussen, Karin&lt;/author&gt;&lt;author&gt;Rostgaard, Klaus&lt;/author&gt;&lt;author&gt;Erikstrup, Christian&lt;/author&gt;&lt;/authors&gt;&lt;/contributors&gt;&lt;titles&gt;&lt;title&gt;Predictors of iron levels in 14,737 Danish blood donors: results from the Danish Blood Donor Study&lt;/title&gt;&lt;secondary-title&gt;Transfusion&lt;/secondary-title&gt;&lt;/titles&gt;&lt;periodical&gt;&lt;full-title&gt;Transfusion&lt;/full-title&gt;&lt;/periodical&gt;&lt;pages&gt;789-796&lt;/pages&gt;&lt;volume&gt;54&lt;/volume&gt;&lt;number&gt;3pt2&lt;/number&gt;&lt;dates&gt;&lt;year&gt;2014&lt;/year&gt;&lt;/dates&gt;&lt;isbn&gt;1537-2995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[63]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39E783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3176E9F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39FA789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58F19DE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843D80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6DC42D7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1A11C1D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6454BC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98" w:type="dxa"/>
          </w:tcPr>
          <w:p w14:paraId="1B7853B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22FEE6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12" w:type="dxa"/>
          </w:tcPr>
          <w:p w14:paraId="33D94F8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25" w:type="dxa"/>
          </w:tcPr>
          <w:p w14:paraId="32CD397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</w:tcPr>
          <w:p w14:paraId="0622B6B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CC8699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26" w:type="dxa"/>
          </w:tcPr>
          <w:p w14:paraId="2F86A66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1E417C7A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42EB2F65" w14:textId="12564AE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Schuepbach</w:t>
            </w:r>
            <w:r w:rsidRPr="00801C64">
              <w:rPr>
                <w:i/>
                <w:sz w:val="15"/>
                <w:szCs w:val="15"/>
              </w:rPr>
              <w:t xml:space="preserve"> </w:t>
            </w:r>
            <w:r w:rsidRPr="00801C64">
              <w:rPr>
                <w:i/>
                <w:sz w:val="15"/>
                <w:szCs w:val="15"/>
              </w:rPr>
              <w:br/>
            </w:r>
            <w:r w:rsidRPr="009225EF">
              <w:rPr>
                <w:i/>
                <w:spacing w:val="-4"/>
                <w:sz w:val="15"/>
                <w:szCs w:val="15"/>
              </w:rPr>
              <w:t>et al.</w:t>
            </w:r>
            <w:r w:rsidRPr="009225EF">
              <w:rPr>
                <w:spacing w:val="-4"/>
                <w:sz w:val="15"/>
                <w:szCs w:val="15"/>
              </w:rPr>
              <w:t xml:space="preserve"> (2011) </w: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PEVuZE5vdGU+PENpdGU+PEF1dGhvcj5TY2h1ZXBiYWNoPC9BdXRob3I+PFllYXI+MjAxMTwvWWVh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 </w:instrTex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PEVuZE5vdGU+PENpdGU+PEF1dGhvcj5TY2h1ZXBiYWNoPC9BdXRob3I+PFllYXI+MjAxMTwvWWVh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EN.CITE.DATA </w:instrText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separate"/>
            </w:r>
            <w:r w:rsidRPr="009225EF">
              <w:rPr>
                <w:noProof/>
                <w:spacing w:val="-4"/>
                <w:sz w:val="15"/>
                <w:szCs w:val="15"/>
              </w:rPr>
              <w:t>[65]</w:t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386177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A3F585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4B2DFF1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E9EFEC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49FE1D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34A7E9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28C89CE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3338056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98" w:type="dxa"/>
          </w:tcPr>
          <w:p w14:paraId="07346F8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01A7547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B609C4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1457D5A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08ABBA0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3F0B63C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32FFE6A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328E663C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515110F0" w14:textId="431303E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Seaverson</w:t>
            </w:r>
            <w:r w:rsidRPr="00801C64">
              <w:rPr>
                <w:i/>
                <w:sz w:val="15"/>
                <w:szCs w:val="15"/>
              </w:rPr>
              <w:t xml:space="preserve"> </w:t>
            </w:r>
            <w:r w:rsidRPr="00801C64">
              <w:rPr>
                <w:i/>
                <w:sz w:val="15"/>
                <w:szCs w:val="15"/>
              </w:rPr>
              <w:br/>
            </w:r>
            <w:r w:rsidRPr="009225EF">
              <w:rPr>
                <w:i/>
                <w:spacing w:val="-4"/>
                <w:sz w:val="15"/>
                <w:szCs w:val="15"/>
              </w:rPr>
              <w:t>et al.</w:t>
            </w:r>
            <w:r w:rsidRPr="009225EF">
              <w:rPr>
                <w:spacing w:val="-4"/>
                <w:sz w:val="15"/>
                <w:szCs w:val="15"/>
              </w:rPr>
              <w:t xml:space="preserve"> (2007) </w: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PEVuZE5vdGU+PENpdGU+PEF1dGhvcj5TZWF2ZXJzb248L0F1dGhvcj48WWVhcj4yMDA3PC9ZZWFy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 </w:instrTex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PEVuZE5vdGU+PENpdGU+PEF1dGhvcj5TZWF2ZXJzb248L0F1dGhvcj48WWVhcj4yMDA3PC9ZZWFy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EN.CITE.DATA </w:instrText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separate"/>
            </w:r>
            <w:r w:rsidRPr="009225EF">
              <w:rPr>
                <w:noProof/>
                <w:spacing w:val="-4"/>
                <w:sz w:val="15"/>
                <w:szCs w:val="15"/>
              </w:rPr>
              <w:t>[66]</w:t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2E039F0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5BF7BE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4A5BFB5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45C5634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407DDF7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37F21E0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5E762DC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76C64F0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30D3B54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 xml:space="preserve">Yes </w:t>
            </w:r>
          </w:p>
        </w:tc>
        <w:tc>
          <w:tcPr>
            <w:tcW w:w="784" w:type="dxa"/>
          </w:tcPr>
          <w:p w14:paraId="44DE8C4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8B7988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663DAC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5FCD96D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6D20313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070DAC0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5649DA31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1BF4DAC6" w14:textId="4EBBEC5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Snyder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(1989)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PEVuZE5vdGU+PENpdGU+PEF1dGhvcj5TbnlkZXI8L0F1dGhvcj48WWVhcj4xOTg5PC9ZZWFyPjxS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PEVuZE5vdGU+PENpdGU+PEF1dGhvcj5TbnlkZXI8L0F1dGhvcj48WWVhcj4xOTg5PC9ZZWFyPjxS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[67]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1B79A2A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246136B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407CA26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86E614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0D965B7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5C400EC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20835EE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6ADD8F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0CD6C5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73C1C9E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6C6A7DC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C68083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4E11215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238F94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26" w:type="dxa"/>
          </w:tcPr>
          <w:p w14:paraId="5EBEBC4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43517A09" w14:textId="77777777" w:rsidTr="009225EF">
        <w:trPr>
          <w:gridAfter w:val="1"/>
          <w:wAfter w:w="14" w:type="dxa"/>
        </w:trPr>
        <w:tc>
          <w:tcPr>
            <w:tcW w:w="1175" w:type="dxa"/>
          </w:tcPr>
          <w:p w14:paraId="6A4477F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Tetens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(2007)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&lt;EndNote&gt;&lt;Cite&gt;&lt;Author&gt;Tetens&lt;/Author&gt;&lt;Year&gt;2007&lt;/Year&gt;&lt;RecNum&gt;645&lt;/RecNum&gt;&lt;DisplayText&gt;[14]&lt;/DisplayText&gt;&lt;record&gt;&lt;rec-number&gt;645&lt;/rec-number&gt;&lt;foreign-keys&gt;&lt;key app="EN" db-id="09tzrpwzb29ex4evzpoxp2at2exsz9tp022z" timestamp="0"&gt;645&lt;/key&gt;&lt;/foreign-keys&gt;&lt;ref-type name="Journal Article"&gt;17&lt;/ref-type&gt;&lt;contributors&gt;&lt;authors&gt;&lt;author&gt;Tetens, I.&lt;/author&gt;&lt;author&gt;Bendtsen, K.&lt;/author&gt;&lt;author&gt;Henriksen, M.&lt;/author&gt;&lt;author&gt;Ersbøll, A.&lt;/author&gt;&lt;author&gt;Milman, N.&lt;/author&gt;&lt;/authors&gt;&lt;/contributors&gt;&lt;auth-address&gt;Dept. of Large Animal Sciences, Faculty of Life Science, University of Copenhagen, Copenhagen Denmark&lt;/auth-address&gt;&lt;titles&gt;&lt;title&gt;The impact of a meat- versus a vegetable-based diet on iron status in women of childbearing age with small iron stores&lt;/title&gt;&lt;secondary-title&gt;European Journal of Nutrition&lt;/secondary-title&gt;&lt;/titles&gt;&lt;pages&gt;439-445&lt;/pages&gt;&lt;volume&gt;46&lt;/volume&gt;&lt;number&gt;8&lt;/number&gt;&lt;keywords&gt;&lt;keyword&gt;Diet -- Evaluation&lt;/keyword&gt;&lt;keyword&gt;Iron&lt;/keyword&gt;&lt;keyword&gt;Meat&lt;/keyword&gt;&lt;keyword&gt;Vegetables&lt;/keyword&gt;&lt;keyword&gt;Adult&lt;/keyword&gt;&lt;keyword&gt;Biological Markers&lt;/keyword&gt;&lt;keyword&gt;Contraception&lt;/keyword&gt;&lt;keyword&gt;Data Analysis Software&lt;/keyword&gt;&lt;keyword&gt;Descriptive Statistics&lt;/keyword&gt;&lt;keyword&gt;Female&lt;/keyword&gt;&lt;keyword&gt;Ferritin&lt;/keyword&gt;&lt;keyword&gt;Fisher&amp;apos;s Exact Test&lt;/keyword&gt;&lt;keyword&gt;Funding Source&lt;/keyword&gt;&lt;keyword&gt;Hemoglobins&lt;/keyword&gt;&lt;keyword&gt;Menstruation&lt;/keyword&gt;&lt;keyword&gt;Stratified Random Sample&lt;/keyword&gt;&lt;keyword&gt;Wilcoxon Rank Sum Test&lt;/keyword&gt;&lt;keyword&gt;Human&lt;/keyword&gt;&lt;/keywords&gt;&lt;dates&gt;&lt;year&gt;2007&lt;/year&gt;&lt;/dates&gt;&lt;isbn&gt;1436-6207&lt;/isbn&gt;&lt;accession-num&gt;2009744602. Language: English. Entry Date: 20080516. Revision Date: 20091218. Publication Type: journal article&lt;/accession-num&gt;&lt;urls&gt;&lt;related-urls&gt;&lt;url&gt;http://search.ebscohost.com/login.aspx?direct=true&amp;amp;db=rzh&amp;amp;AN=2009744602&amp;amp;site=ehost-live&lt;/url&gt;&lt;/related-urls&gt;&lt;/urls&gt;&lt;remote-database-name&gt;rzh&lt;/remote-database-name&gt;&lt;remote-database-provider&gt;EBSCOhost&lt;/remote-database-provider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[14]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5FBA593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</w:tcPr>
          <w:p w14:paraId="0AFCF50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8" w:type="dxa"/>
          </w:tcPr>
          <w:p w14:paraId="255034C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1104A09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37" w:type="dxa"/>
          </w:tcPr>
          <w:p w14:paraId="7991777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  <w:gridSpan w:val="2"/>
          </w:tcPr>
          <w:p w14:paraId="5CA16D1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70" w:type="dxa"/>
            <w:gridSpan w:val="2"/>
          </w:tcPr>
          <w:p w14:paraId="37E4040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417B11C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2965D09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42000DC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171CFB0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DD7522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5877596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5AD262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6" w:type="dxa"/>
          </w:tcPr>
          <w:p w14:paraId="0E9D4AF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3C81A7F0" w14:textId="77777777" w:rsidTr="009225EF">
        <w:tc>
          <w:tcPr>
            <w:tcW w:w="1175" w:type="dxa"/>
          </w:tcPr>
          <w:p w14:paraId="27C38DBA" w14:textId="17A52A6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Thomson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(2011)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&lt;EndNote&gt;&lt;Cite&gt;&lt;Author&gt;Thomson&lt;/Author&gt;&lt;Year&gt;2011&lt;/Year&gt;&lt;RecNum&gt;2657&lt;/RecNum&gt;&lt;DisplayText&gt;[64]&lt;/DisplayText&gt;&lt;record&gt;&lt;rec-number&gt;2657&lt;/rec-number&gt;&lt;foreign-keys&gt;&lt;key app="EN" db-id="09tzrpwzb29ex4evzpoxp2at2exsz9tp022z" timestamp="1447286310"&gt;2657&lt;/key&gt;&lt;/foreign-keys&gt;&lt;ref-type name="Journal Article"&gt;17&lt;/ref-type&gt;&lt;contributors&gt;&lt;authors&gt;&lt;author&gt;Thomson, Cynthia A&lt;/author&gt;&lt;author&gt;Stanaway, Jeffrey D&lt;/author&gt;&lt;author&gt;Neuhouser, Marian L&lt;/author&gt;&lt;author&gt;Snetselaar, Linda G&lt;/author&gt;&lt;author&gt;Stefanick, Marcia L&lt;/author&gt;&lt;author&gt;Arendell, Leslie&lt;/author&gt;&lt;author&gt;Chen, Zhao&lt;/author&gt;&lt;/authors&gt;&lt;/contributors&gt;&lt;titles&gt;&lt;title&gt;Nutrient intake and anemia risk in the women&amp;apos;s health initiative observational study&lt;/title&gt;&lt;secondary-title&gt;Journal of the American Dietetic Association&lt;/secondary-title&gt;&lt;/titles&gt;&lt;periodical&gt;&lt;full-title&gt;Journal of the American Dietetic Association&lt;/full-title&gt;&lt;/periodical&gt;&lt;pages&gt;532-541&lt;/pages&gt;&lt;volume&gt;111&lt;/volume&gt;&lt;number&gt;4&lt;/number&gt;&lt;dates&gt;&lt;year&gt;2011&lt;/year&gt;&lt;/dates&gt;&lt;isbn&gt;0002-8223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[68]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1420E5F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4D234D4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5E58BC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0D42FDF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  <w:gridSpan w:val="2"/>
          </w:tcPr>
          <w:p w14:paraId="5E16CE2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2BF019B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35186AD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04C855C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148FCE0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BDF730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764CABE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766ADCE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CAAA2F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393A344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40" w:type="dxa"/>
            <w:gridSpan w:val="2"/>
          </w:tcPr>
          <w:p w14:paraId="08F5105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1C3E665E" w14:textId="77777777" w:rsidTr="009225EF">
        <w:tc>
          <w:tcPr>
            <w:tcW w:w="1175" w:type="dxa"/>
          </w:tcPr>
          <w:p w14:paraId="55146818" w14:textId="125B68E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Vaquero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(2004)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&lt;EndNote&gt;&lt;Cite&gt;&lt;Author&gt;Vaquero&lt;/Author&gt;&lt;Year&gt;2004&lt;/Year&gt;&lt;RecNum&gt;2661&lt;/RecNum&gt;&lt;DisplayText&gt;[65]&lt;/DisplayText&gt;&lt;record&gt;&lt;rec-number&gt;2661&lt;/rec-number&gt;&lt;foreign-keys&gt;&lt;key app="EN" db-id="09tzrpwzb29ex4evzpoxp2at2exsz9tp022z" timestamp="1447294853"&gt;2661&lt;/key&gt;&lt;/foreign-keys&gt;&lt;ref-type name="Journal Article"&gt;17&lt;/ref-type&gt;&lt;contributors&gt;&lt;authors&gt;&lt;author&gt;Vaquero, M Pilar&lt;/author&gt;&lt;author&gt;Sánchez-Muniz, Francisco J&lt;/author&gt;&lt;author&gt;Carbajal, Angeles&lt;/author&gt;&lt;author&gt;García-Linares, M Carmen&lt;/author&gt;&lt;author&gt;García-Fernández, M Camino&lt;/author&gt;&lt;author&gt;García-Arias, M Trinidad&lt;/author&gt;&lt;/authors&gt;&lt;/contributors&gt;&lt;titles&gt;&lt;title&gt;Mineral and vitamin status in elderly persons from Northwest Spain consuming an Atlantic variant of the Mediterranean diet&lt;/title&gt;&lt;secondary-title&gt;Annals of nutrition and metabolism&lt;/secondary-title&gt;&lt;/titles&gt;&lt;periodical&gt;&lt;full-title&gt;Annals of nutrition and metabolism&lt;/full-title&gt;&lt;/periodical&gt;&lt;pages&gt;125-133&lt;/pages&gt;&lt;volume&gt;48&lt;/volume&gt;&lt;number&gt;3&lt;/number&gt;&lt;dates&gt;&lt;year&gt;2004&lt;/year&gt;&lt;/dates&gt;&lt;isbn&gt;1421-9697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[69]</w:t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  <w:t xml:space="preserve"> </w:t>
            </w:r>
          </w:p>
        </w:tc>
        <w:tc>
          <w:tcPr>
            <w:tcW w:w="757" w:type="dxa"/>
          </w:tcPr>
          <w:p w14:paraId="0AEA4C9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598A127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20F2C9C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1D34994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  <w:gridSpan w:val="2"/>
          </w:tcPr>
          <w:p w14:paraId="05E8666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gridSpan w:val="2"/>
          </w:tcPr>
          <w:p w14:paraId="3FAC2BD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4B1AD56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F7AE69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08ED95A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84" w:type="dxa"/>
          </w:tcPr>
          <w:p w14:paraId="1D92531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1189D6F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7008C47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B667B1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58D54C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40" w:type="dxa"/>
            <w:gridSpan w:val="2"/>
          </w:tcPr>
          <w:p w14:paraId="59FB642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12235F2A" w14:textId="77777777" w:rsidTr="009225EF">
        <w:tc>
          <w:tcPr>
            <w:tcW w:w="1175" w:type="dxa"/>
          </w:tcPr>
          <w:p w14:paraId="5214D6A1" w14:textId="65D0C6B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Wells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(2003)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&lt;EndNote&gt;&lt;Cite&gt;&lt;Author&gt;Wells&lt;/Author&gt;&lt;Year&gt;2003&lt;/Year&gt;&lt;RecNum&gt;2659&lt;/RecNum&gt;&lt;DisplayText&gt;[66]&lt;/DisplayText&gt;&lt;record&gt;&lt;rec-number&gt;2659&lt;/rec-number&gt;&lt;foreign-keys&gt;&lt;key app="EN" db-id="09tzrpwzb29ex4evzpoxp2at2exsz9tp022z" timestamp="1447287945"&gt;2659&lt;/key&gt;&lt;/foreign-keys&gt;&lt;ref-type name="Journal Article"&gt;17&lt;/ref-type&gt;&lt;contributors&gt;&lt;authors&gt;&lt;author&gt;Wells, Amanda M&lt;/author&gt;&lt;author&gt;Haub, Mark D&lt;/author&gt;&lt;author&gt;Fluckey, James&lt;/author&gt;&lt;author&gt;Williams, D Keith&lt;/author&gt;&lt;author&gt;Chernoff, Ronni&lt;/author&gt;&lt;author&gt;Campbell, Wayne W&lt;/author&gt;&lt;/authors&gt;&lt;/contributors&gt;&lt;titles&gt;&lt;title&gt;Comparisons of vegetarian and beef-containing diets on hematological indexes and iron stores during a period of resistive training in older men&lt;/title&gt;&lt;secondary-title&gt;Journal of the American Dietetic Association&lt;/secondary-title&gt;&lt;/titles&gt;&lt;periodical&gt;&lt;full-title&gt;Journal of the American Dietetic Association&lt;/full-title&gt;&lt;/periodical&gt;&lt;pages&gt;594-601&lt;/pages&gt;&lt;volume&gt;103&lt;/volume&gt;&lt;number&gt;5&lt;/number&gt;&lt;dates&gt;&lt;year&gt;2003&lt;/year&gt;&lt;/dates&gt;&lt;isbn&gt;0002-8223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[70]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047AAF91" w14:textId="156564D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1ADEF51" w14:textId="6DD9F1E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8" w:type="dxa"/>
          </w:tcPr>
          <w:p w14:paraId="38C2E59F" w14:textId="5D212EE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27EFCD85" w14:textId="5D11895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  <w:gridSpan w:val="2"/>
          </w:tcPr>
          <w:p w14:paraId="35AC291B" w14:textId="04CDDF1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54" w:type="dxa"/>
            <w:gridSpan w:val="2"/>
          </w:tcPr>
          <w:p w14:paraId="28B1B6B8" w14:textId="68F52A9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44BB7661" w14:textId="206F882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6B9304B" w14:textId="71C7C4F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697E8AE7" w14:textId="17DD2948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36A3C212" w14:textId="1A855CF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4358F392" w14:textId="094B3C5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4685095F" w14:textId="2657286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8C55979" w14:textId="78B4E95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606809A" w14:textId="4F6912E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40" w:type="dxa"/>
            <w:gridSpan w:val="2"/>
          </w:tcPr>
          <w:p w14:paraId="0280615A" w14:textId="0D07602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</w:tr>
    </w:tbl>
    <w:p w14:paraId="21F8F256" w14:textId="77777777" w:rsidR="009225EF" w:rsidRDefault="009225EF">
      <w:pPr>
        <w:spacing w:line="240" w:lineRule="auto"/>
        <w:jc w:val="left"/>
        <w:rPr>
          <w:rFonts w:ascii="Palatino Linotype" w:hAnsi="Palatino Linotype" w:cstheme="minorBidi"/>
          <w:b/>
          <w:snapToGrid w:val="0"/>
          <w:sz w:val="18"/>
          <w:lang w:bidi="en-US"/>
        </w:rPr>
      </w:pPr>
      <w:r>
        <w:rPr>
          <w:b/>
        </w:rPr>
        <w:br w:type="page"/>
      </w:r>
    </w:p>
    <w:p w14:paraId="07C889B6" w14:textId="5CAE3375" w:rsidR="002C4A0A" w:rsidRPr="00801C64" w:rsidRDefault="002C4A0A" w:rsidP="002C4A0A">
      <w:pPr>
        <w:pStyle w:val="Mdeck5tablecaption"/>
        <w:jc w:val="center"/>
        <w:rPr>
          <w:i/>
        </w:rPr>
      </w:pPr>
      <w:r w:rsidRPr="00801C64">
        <w:rPr>
          <w:b/>
        </w:rPr>
        <w:lastRenderedPageBreak/>
        <w:t>Table S3.</w:t>
      </w:r>
      <w:r w:rsidRPr="00801C64">
        <w:t xml:space="preserve"> </w:t>
      </w:r>
      <w:r w:rsidRPr="00801C64">
        <w:rPr>
          <w:i/>
        </w:rPr>
        <w:t>Cont.</w:t>
      </w:r>
    </w:p>
    <w:tbl>
      <w:tblPr>
        <w:tblStyle w:val="Mdeck5tablebodythreelines"/>
        <w:tblW w:w="13788" w:type="dxa"/>
        <w:tblBorders>
          <w:top w:val="single" w:sz="8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757"/>
        <w:gridCol w:w="938"/>
        <w:gridCol w:w="958"/>
        <w:gridCol w:w="946"/>
        <w:gridCol w:w="951"/>
        <w:gridCol w:w="854"/>
        <w:gridCol w:w="756"/>
        <w:gridCol w:w="798"/>
        <w:gridCol w:w="798"/>
        <w:gridCol w:w="784"/>
        <w:gridCol w:w="812"/>
        <w:gridCol w:w="825"/>
        <w:gridCol w:w="784"/>
        <w:gridCol w:w="812"/>
        <w:gridCol w:w="840"/>
      </w:tblGrid>
      <w:tr w:rsidR="009225EF" w:rsidRPr="00801C64" w14:paraId="0AE74AE4" w14:textId="77777777" w:rsidTr="009225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75" w:type="dxa"/>
          </w:tcPr>
          <w:p w14:paraId="45EDE19E" w14:textId="4544D68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Author</w:t>
            </w:r>
          </w:p>
        </w:tc>
        <w:tc>
          <w:tcPr>
            <w:tcW w:w="757" w:type="dxa"/>
          </w:tcPr>
          <w:p w14:paraId="51F54C41" w14:textId="7CE7706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Quality Rating</w:t>
            </w:r>
          </w:p>
        </w:tc>
        <w:tc>
          <w:tcPr>
            <w:tcW w:w="938" w:type="dxa"/>
          </w:tcPr>
          <w:p w14:paraId="4A7B3BFE" w14:textId="55CF29E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Q1</w:t>
            </w:r>
          </w:p>
        </w:tc>
        <w:tc>
          <w:tcPr>
            <w:tcW w:w="958" w:type="dxa"/>
          </w:tcPr>
          <w:p w14:paraId="74B96C11" w14:textId="0788707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Q2</w:t>
            </w:r>
          </w:p>
        </w:tc>
        <w:tc>
          <w:tcPr>
            <w:tcW w:w="946" w:type="dxa"/>
          </w:tcPr>
          <w:p w14:paraId="0873BE7E" w14:textId="1850743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Q3</w:t>
            </w:r>
          </w:p>
        </w:tc>
        <w:tc>
          <w:tcPr>
            <w:tcW w:w="951" w:type="dxa"/>
          </w:tcPr>
          <w:p w14:paraId="5B5F940E" w14:textId="6187C8D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Relevance Q4</w:t>
            </w:r>
          </w:p>
        </w:tc>
        <w:tc>
          <w:tcPr>
            <w:tcW w:w="854" w:type="dxa"/>
          </w:tcPr>
          <w:p w14:paraId="7CBFC455" w14:textId="3130859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</w:t>
            </w:r>
          </w:p>
        </w:tc>
        <w:tc>
          <w:tcPr>
            <w:tcW w:w="756" w:type="dxa"/>
          </w:tcPr>
          <w:p w14:paraId="63DBFC9E" w14:textId="2D8104FC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Q2</w:t>
            </w:r>
          </w:p>
        </w:tc>
        <w:tc>
          <w:tcPr>
            <w:tcW w:w="798" w:type="dxa"/>
          </w:tcPr>
          <w:p w14:paraId="09773077" w14:textId="49A9144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Q3</w:t>
            </w:r>
          </w:p>
        </w:tc>
        <w:tc>
          <w:tcPr>
            <w:tcW w:w="798" w:type="dxa"/>
          </w:tcPr>
          <w:p w14:paraId="3C8AEA65" w14:textId="767CEF9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Q4</w:t>
            </w:r>
          </w:p>
        </w:tc>
        <w:tc>
          <w:tcPr>
            <w:tcW w:w="784" w:type="dxa"/>
          </w:tcPr>
          <w:p w14:paraId="384F0221" w14:textId="32006C5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Q5</w:t>
            </w:r>
          </w:p>
        </w:tc>
        <w:tc>
          <w:tcPr>
            <w:tcW w:w="812" w:type="dxa"/>
          </w:tcPr>
          <w:p w14:paraId="4A1172DF" w14:textId="5549227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Q6</w:t>
            </w:r>
          </w:p>
        </w:tc>
        <w:tc>
          <w:tcPr>
            <w:tcW w:w="825" w:type="dxa"/>
          </w:tcPr>
          <w:p w14:paraId="1A70A869" w14:textId="71BB24E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Q7</w:t>
            </w:r>
          </w:p>
        </w:tc>
        <w:tc>
          <w:tcPr>
            <w:tcW w:w="784" w:type="dxa"/>
          </w:tcPr>
          <w:p w14:paraId="6EF97DFD" w14:textId="3383F30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Q8</w:t>
            </w:r>
          </w:p>
        </w:tc>
        <w:tc>
          <w:tcPr>
            <w:tcW w:w="812" w:type="dxa"/>
          </w:tcPr>
          <w:p w14:paraId="74633570" w14:textId="680E7103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Q9</w:t>
            </w:r>
          </w:p>
        </w:tc>
        <w:tc>
          <w:tcPr>
            <w:tcW w:w="840" w:type="dxa"/>
          </w:tcPr>
          <w:p w14:paraId="1D06047F" w14:textId="0D125F6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b/>
                <w:sz w:val="15"/>
                <w:szCs w:val="15"/>
              </w:rPr>
              <w:t>Validity Q10</w:t>
            </w:r>
          </w:p>
        </w:tc>
      </w:tr>
      <w:tr w:rsidR="009225EF" w:rsidRPr="00801C64" w14:paraId="609F6500" w14:textId="77777777" w:rsidTr="009225EF">
        <w:tc>
          <w:tcPr>
            <w:tcW w:w="1175" w:type="dxa"/>
          </w:tcPr>
          <w:p w14:paraId="6630BCA1" w14:textId="43DCF8A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Wilson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(1999) </w:t>
            </w:r>
            <w:r w:rsidRPr="00801C64">
              <w:rPr>
                <w:sz w:val="15"/>
                <w:szCs w:val="15"/>
              </w:rPr>
              <w:fldChar w:fldCharType="begin"/>
            </w:r>
            <w:r w:rsidRPr="00801C64">
              <w:rPr>
                <w:sz w:val="15"/>
                <w:szCs w:val="15"/>
              </w:rPr>
              <w:instrText xml:space="preserve"> ADDIN EN.CITE &lt;EndNote&gt;&lt;Cite&gt;&lt;Author&gt;Wilson&lt;/Author&gt;&lt;Year&gt;1999&lt;/Year&gt;&lt;RecNum&gt;1014&lt;/RecNum&gt;&lt;DisplayText&gt;[67]&lt;/DisplayText&gt;&lt;record&gt;&lt;rec-number&gt;1014&lt;/rec-number&gt;&lt;foreign-keys&gt;&lt;key app="EN" db-id="09tzrpwzb29ex4evzpoxp2at2exsz9tp022z" timestamp="1441237154"&gt;1014&lt;/key&gt;&lt;/foreign-keys&gt;&lt;ref-type name="Journal Article"&gt;17&lt;/ref-type&gt;&lt;contributors&gt;&lt;authors&gt;&lt;author&gt;Wilson, AK&lt;/author&gt;&lt;author&gt;Ball, MJ&lt;/author&gt;&lt;/authors&gt;&lt;/contributors&gt;&lt;titles&gt;&lt;title&gt;Nutrient intake and iron status of Australian male vegetarians&lt;/title&gt;&lt;secondary-title&gt;European journal of clinical nutrition&lt;/secondary-title&gt;&lt;/titles&gt;&lt;periodical&gt;&lt;full-title&gt;European journal of clinical nutrition&lt;/full-title&gt;&lt;/periodical&gt;&lt;pages&gt;189-194&lt;/pages&gt;&lt;volume&gt;53&lt;/volume&gt;&lt;number&gt;3&lt;/number&gt;&lt;dates&gt;&lt;year&gt;1999&lt;/year&gt;&lt;/dates&gt;&lt;isbn&gt;0954-3007&lt;/isbn&gt;&lt;urls&gt;&lt;/urls&gt;&lt;/record&gt;&lt;/Cite&gt;&lt;/EndNote&gt;</w:instrText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[71]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76C16857" w14:textId="0F3B7A5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4CCDB78" w14:textId="77D0BEA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720C932F" w14:textId="1E30151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6777775F" w14:textId="35A510C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</w:tcPr>
          <w:p w14:paraId="6D2B56BE" w14:textId="1880A55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32ABB20F" w14:textId="1A52C8C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7FDAA6D0" w14:textId="74EE390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023E70B4" w14:textId="720F02E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307655AD" w14:textId="44F05D9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46C18EBD" w14:textId="54446BA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0A8DBEAE" w14:textId="5FE3167F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7AD8E0C4" w14:textId="25E2F9C1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6D33AAF3" w14:textId="0F941F02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72320DE8" w14:textId="4076448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40" w:type="dxa"/>
          </w:tcPr>
          <w:p w14:paraId="054C7133" w14:textId="1430B13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610DFE54" w14:textId="77777777" w:rsidTr="009225EF">
        <w:tc>
          <w:tcPr>
            <w:tcW w:w="1175" w:type="dxa"/>
          </w:tcPr>
          <w:p w14:paraId="5DF2A909" w14:textId="14E2A7B2" w:rsidR="009225EF" w:rsidRPr="009225EF" w:rsidRDefault="009225EF" w:rsidP="009225EF">
            <w:pPr>
              <w:pStyle w:val="MDPI42tablebody"/>
              <w:spacing w:line="240" w:lineRule="auto"/>
              <w:rPr>
                <w:spacing w:val="-4"/>
                <w:sz w:val="15"/>
                <w:szCs w:val="15"/>
              </w:rPr>
            </w:pPr>
            <w:r w:rsidRPr="009225EF">
              <w:rPr>
                <w:spacing w:val="-4"/>
                <w:sz w:val="15"/>
                <w:szCs w:val="15"/>
              </w:rPr>
              <w:t xml:space="preserve">Wittenbecher </w:t>
            </w:r>
            <w:r w:rsidRPr="009225EF">
              <w:rPr>
                <w:i/>
                <w:spacing w:val="-4"/>
                <w:sz w:val="15"/>
                <w:szCs w:val="15"/>
              </w:rPr>
              <w:t>et al.</w:t>
            </w:r>
            <w:r w:rsidRPr="009225EF">
              <w:rPr>
                <w:spacing w:val="-4"/>
                <w:sz w:val="15"/>
                <w:szCs w:val="15"/>
              </w:rPr>
              <w:t xml:space="preserve"> (2015) </w: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PEVuZE5vdGU+PENpdGU+PEF1dGhvcj5XaXR0ZW5iZWNoZXI8L0F1dGhvcj48WWVhcj4yMDE1PC9Z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=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 </w:instrText>
            </w:r>
            <w:r w:rsidRPr="009225EF">
              <w:rPr>
                <w:spacing w:val="-4"/>
                <w:sz w:val="15"/>
                <w:szCs w:val="15"/>
              </w:rPr>
              <w:fldChar w:fldCharType="begin">
                <w:fldData xml:space="preserve">PEVuZE5vdGU+PENpdGU+PEF1dGhvcj5XaXR0ZW5iZWNoZXI8L0F1dGhvcj48WWVhcj4yMDE1PC9Z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=
</w:fldData>
              </w:fldChar>
            </w:r>
            <w:r w:rsidRPr="009225EF">
              <w:rPr>
                <w:spacing w:val="-4"/>
                <w:sz w:val="15"/>
                <w:szCs w:val="15"/>
              </w:rPr>
              <w:instrText xml:space="preserve"> ADDIN EN.CITE.DATA </w:instrText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  <w:r w:rsidRPr="009225EF">
              <w:rPr>
                <w:spacing w:val="-4"/>
                <w:sz w:val="15"/>
                <w:szCs w:val="15"/>
              </w:rPr>
            </w:r>
            <w:r w:rsidRPr="009225EF">
              <w:rPr>
                <w:spacing w:val="-4"/>
                <w:sz w:val="15"/>
                <w:szCs w:val="15"/>
              </w:rPr>
              <w:fldChar w:fldCharType="separate"/>
            </w:r>
            <w:r w:rsidRPr="009225EF">
              <w:rPr>
                <w:noProof/>
                <w:spacing w:val="-4"/>
                <w:sz w:val="15"/>
                <w:szCs w:val="15"/>
              </w:rPr>
              <w:t>[72]</w:t>
            </w:r>
            <w:r w:rsidRPr="009225EF">
              <w:rPr>
                <w:spacing w:val="-4"/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14B97A9" w14:textId="0C36CF4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0C05FCA0" w14:textId="2DBA3CC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5CB92B83" w14:textId="5CBB107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46C732EE" w14:textId="0F735B1B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</w:tcPr>
          <w:p w14:paraId="62F9B557" w14:textId="577AE54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20AEC57D" w14:textId="20BB107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6BDB220D" w14:textId="437465A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50B63E2A" w14:textId="636B7946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7A7BAB65" w14:textId="2D185D9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756B2F3C" w14:textId="1ACAC6DE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2C000038" w14:textId="703BECC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17151BB8" w14:textId="45F7FFC9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1FD51E3D" w14:textId="561CAC5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4DF5CD12" w14:textId="250C7C25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40" w:type="dxa"/>
          </w:tcPr>
          <w:p w14:paraId="69C90D3E" w14:textId="6B03588D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68DD03D8" w14:textId="77777777" w:rsidTr="009225EF">
        <w:tc>
          <w:tcPr>
            <w:tcW w:w="1175" w:type="dxa"/>
          </w:tcPr>
          <w:p w14:paraId="742B81B3" w14:textId="50D64950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Worthington-Roberts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(1988)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PEVuZE5vdGU+PENpdGU+PEF1dGhvcj5Xb3J0aGluZ3Rvbi1Sb2JlcnRzPC9BdXRob3I+PFllYXI+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PEVuZE5vdGU+PENpdGU+PEF1dGhvcj5Xb3J0aGluZ3Rvbi1Sb2JlcnRzPC9BdXRob3I+PFllYXI+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[73]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</w:tcPr>
          <w:p w14:paraId="441B95D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</w:tcPr>
          <w:p w14:paraId="7150C6B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</w:tcPr>
          <w:p w14:paraId="42E3C08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</w:tcPr>
          <w:p w14:paraId="365EE76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</w:tcPr>
          <w:p w14:paraId="71E0D9E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</w:tcPr>
          <w:p w14:paraId="5A151BB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</w:tcPr>
          <w:p w14:paraId="76D4DB0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98" w:type="dxa"/>
          </w:tcPr>
          <w:p w14:paraId="5EE3611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</w:tcPr>
          <w:p w14:paraId="5410055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784" w:type="dxa"/>
          </w:tcPr>
          <w:p w14:paraId="05A8F87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</w:tcPr>
          <w:p w14:paraId="3E502F91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</w:tcPr>
          <w:p w14:paraId="253D94B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</w:tcPr>
          <w:p w14:paraId="467EC51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</w:tcPr>
          <w:p w14:paraId="085BB4F6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40" w:type="dxa"/>
          </w:tcPr>
          <w:p w14:paraId="4139FE4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</w:tr>
      <w:tr w:rsidR="009225EF" w:rsidRPr="00801C64" w14:paraId="09C3BDEA" w14:textId="77777777" w:rsidTr="009225EF">
        <w:tc>
          <w:tcPr>
            <w:tcW w:w="1175" w:type="dxa"/>
            <w:tcBorders>
              <w:bottom w:val="single" w:sz="4" w:space="0" w:color="auto"/>
            </w:tcBorders>
          </w:tcPr>
          <w:p w14:paraId="01E960B2" w14:textId="47C40B94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Yokoi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(1994)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PEVuZE5vdGU+PENpdGU+PEF1dGhvcj5Zb2tvaTwvQXV0aG9yPjxZZWFyPjE5OTQ8L1llYXI+PFJl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PEVuZE5vdGU+PENpdGU+PEF1dGhvcj5Zb2tvaTwvQXV0aG9yPjxZZWFyPjE5OTQ8L1llYXI+PFJl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[74]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  <w:tcBorders>
              <w:bottom w:val="single" w:sz="4" w:space="0" w:color="auto"/>
            </w:tcBorders>
          </w:tcPr>
          <w:p w14:paraId="712F3D5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+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3C521B8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  <w:tcBorders>
              <w:bottom w:val="single" w:sz="4" w:space="0" w:color="auto"/>
            </w:tcBorders>
          </w:tcPr>
          <w:p w14:paraId="34F7463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14:paraId="0D4C7D1A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A6803DE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14:paraId="1369490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  <w:tcBorders>
              <w:bottom w:val="single" w:sz="4" w:space="0" w:color="auto"/>
            </w:tcBorders>
          </w:tcPr>
          <w:p w14:paraId="49240C54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14:paraId="06F9CA7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14:paraId="37D9B3F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14:paraId="35D9D80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14:paraId="01427C5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14:paraId="6EA7B9C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  <w:tcBorders>
              <w:bottom w:val="single" w:sz="4" w:space="0" w:color="auto"/>
            </w:tcBorders>
          </w:tcPr>
          <w:p w14:paraId="338E7098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  <w:tcBorders>
              <w:bottom w:val="single" w:sz="4" w:space="0" w:color="auto"/>
            </w:tcBorders>
          </w:tcPr>
          <w:p w14:paraId="7A8234E2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7033AEB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  <w:tr w:rsidR="009225EF" w:rsidRPr="00801C64" w14:paraId="7251CEB9" w14:textId="77777777" w:rsidTr="009225EF">
        <w:tc>
          <w:tcPr>
            <w:tcW w:w="1175" w:type="dxa"/>
            <w:tcBorders>
              <w:top w:val="single" w:sz="4" w:space="0" w:color="auto"/>
              <w:bottom w:val="single" w:sz="8" w:space="0" w:color="auto"/>
            </w:tcBorders>
          </w:tcPr>
          <w:p w14:paraId="35597C78" w14:textId="75158CEA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Yokoi</w:t>
            </w:r>
            <w:r w:rsidRPr="00801C64">
              <w:rPr>
                <w:i/>
                <w:sz w:val="15"/>
                <w:szCs w:val="15"/>
              </w:rPr>
              <w:t xml:space="preserve"> et al.</w:t>
            </w:r>
            <w:r w:rsidRPr="00801C64">
              <w:rPr>
                <w:sz w:val="15"/>
                <w:szCs w:val="15"/>
              </w:rPr>
              <w:t xml:space="preserve"> (2007) </w: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PEVuZE5vdGU+PENpdGU+PEF1dGhvcj5Zb2tvaTwvQXV0aG9yPjxZZWFyPjIwMDc8L1llYXI+PFJl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==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 </w:instrText>
            </w:r>
            <w:r w:rsidRPr="00801C64">
              <w:rPr>
                <w:sz w:val="15"/>
                <w:szCs w:val="15"/>
              </w:rPr>
              <w:fldChar w:fldCharType="begin">
                <w:fldData xml:space="preserve">PEVuZE5vdGU+PENpdGU+PEF1dGhvcj5Zb2tvaTwvQXV0aG9yPjxZZWFyPjIwMDc8L1llYXI+PFJl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==
</w:fldData>
              </w:fldChar>
            </w:r>
            <w:r w:rsidRPr="00801C64">
              <w:rPr>
                <w:sz w:val="15"/>
                <w:szCs w:val="15"/>
              </w:rPr>
              <w:instrText xml:space="preserve"> ADDIN EN.CITE.DATA </w:instrText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end"/>
            </w:r>
            <w:r w:rsidRPr="00801C64">
              <w:rPr>
                <w:sz w:val="15"/>
                <w:szCs w:val="15"/>
              </w:rPr>
            </w:r>
            <w:r w:rsidRPr="00801C64">
              <w:rPr>
                <w:sz w:val="15"/>
                <w:szCs w:val="15"/>
              </w:rPr>
              <w:fldChar w:fldCharType="separate"/>
            </w:r>
            <w:r w:rsidRPr="00801C64">
              <w:rPr>
                <w:noProof/>
                <w:sz w:val="15"/>
                <w:szCs w:val="15"/>
              </w:rPr>
              <w:t>[75]</w:t>
            </w:r>
            <w:r w:rsidRPr="00801C64">
              <w:rPr>
                <w:sz w:val="15"/>
                <w:szCs w:val="15"/>
              </w:rPr>
              <w:fldChar w:fldCharType="end"/>
            </w:r>
          </w:p>
        </w:tc>
        <w:tc>
          <w:tcPr>
            <w:tcW w:w="757" w:type="dxa"/>
            <w:tcBorders>
              <w:top w:val="single" w:sz="4" w:space="0" w:color="auto"/>
              <w:bottom w:val="single" w:sz="8" w:space="0" w:color="auto"/>
            </w:tcBorders>
          </w:tcPr>
          <w:p w14:paraId="4508E5D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Ø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8" w:space="0" w:color="auto"/>
            </w:tcBorders>
          </w:tcPr>
          <w:p w14:paraId="0166C95F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8" w:space="0" w:color="auto"/>
            </w:tcBorders>
          </w:tcPr>
          <w:p w14:paraId="5F47E79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46" w:type="dxa"/>
            <w:tcBorders>
              <w:top w:val="single" w:sz="4" w:space="0" w:color="auto"/>
              <w:bottom w:val="single" w:sz="8" w:space="0" w:color="auto"/>
            </w:tcBorders>
          </w:tcPr>
          <w:p w14:paraId="648BD6B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951" w:type="dxa"/>
            <w:tcBorders>
              <w:top w:val="single" w:sz="4" w:space="0" w:color="auto"/>
              <w:bottom w:val="single" w:sz="8" w:space="0" w:color="auto"/>
            </w:tcBorders>
          </w:tcPr>
          <w:p w14:paraId="63B9B18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N/A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</w:tcPr>
          <w:p w14:paraId="65DD6475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8" w:space="0" w:color="auto"/>
            </w:tcBorders>
          </w:tcPr>
          <w:p w14:paraId="7963CE77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8" w:space="0" w:color="auto"/>
            </w:tcBorders>
          </w:tcPr>
          <w:p w14:paraId="04F4B600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8" w:space="0" w:color="auto"/>
            </w:tcBorders>
          </w:tcPr>
          <w:p w14:paraId="3AF6E0C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Unclear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8" w:space="0" w:color="auto"/>
            </w:tcBorders>
          </w:tcPr>
          <w:p w14:paraId="2C196C9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No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8" w:space="0" w:color="auto"/>
            </w:tcBorders>
          </w:tcPr>
          <w:p w14:paraId="6668795B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8" w:space="0" w:color="auto"/>
            </w:tcBorders>
          </w:tcPr>
          <w:p w14:paraId="51048C59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8" w:space="0" w:color="auto"/>
            </w:tcBorders>
          </w:tcPr>
          <w:p w14:paraId="36890893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8" w:space="0" w:color="auto"/>
            </w:tcBorders>
          </w:tcPr>
          <w:p w14:paraId="421ACBDD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8" w:space="0" w:color="auto"/>
            </w:tcBorders>
          </w:tcPr>
          <w:p w14:paraId="190BBCAC" w14:textId="77777777" w:rsidR="009225EF" w:rsidRPr="00801C64" w:rsidRDefault="009225EF" w:rsidP="009225EF">
            <w:pPr>
              <w:pStyle w:val="MDPI42tablebody"/>
              <w:spacing w:line="240" w:lineRule="auto"/>
              <w:rPr>
                <w:sz w:val="15"/>
                <w:szCs w:val="15"/>
              </w:rPr>
            </w:pPr>
            <w:r w:rsidRPr="00801C64">
              <w:rPr>
                <w:sz w:val="15"/>
                <w:szCs w:val="15"/>
              </w:rPr>
              <w:t>Yes</w:t>
            </w:r>
          </w:p>
        </w:tc>
      </w:tr>
    </w:tbl>
    <w:p w14:paraId="477490E8" w14:textId="77777777" w:rsidR="004D742A" w:rsidRPr="00801C64" w:rsidRDefault="004D742A" w:rsidP="002C4A0A">
      <w:pPr>
        <w:adjustRightInd w:val="0"/>
        <w:snapToGrid w:val="0"/>
        <w:spacing w:before="240" w:line="260" w:lineRule="atLeast"/>
        <w:jc w:val="left"/>
        <w:rPr>
          <w:rFonts w:ascii="Palatino Linotype" w:hAnsi="Palatino Linotype"/>
          <w:color w:val="auto"/>
          <w:sz w:val="20"/>
        </w:rPr>
      </w:pPr>
      <w:r w:rsidRPr="00801C64">
        <w:rPr>
          <w:rFonts w:ascii="Palatino Linotype" w:hAnsi="Palatino Linotype"/>
          <w:color w:val="auto"/>
          <w:sz w:val="20"/>
        </w:rPr>
        <w:t>Relevance Questions:</w:t>
      </w:r>
    </w:p>
    <w:p w14:paraId="5DE7FE4E" w14:textId="77777777" w:rsidR="004D742A" w:rsidRPr="00801C64" w:rsidRDefault="004D742A" w:rsidP="009C53C1">
      <w:pPr>
        <w:pStyle w:val="ListParagraph"/>
        <w:numPr>
          <w:ilvl w:val="0"/>
          <w:numId w:val="4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Would implementing the studied intervention or procedure result in improved outcomes for the patients/clients/population group?</w:t>
      </w:r>
    </w:p>
    <w:p w14:paraId="2813D100" w14:textId="5314CF17" w:rsidR="004D742A" w:rsidRPr="00801C64" w:rsidRDefault="004D742A" w:rsidP="009C53C1">
      <w:pPr>
        <w:pStyle w:val="ListParagraph"/>
        <w:numPr>
          <w:ilvl w:val="0"/>
          <w:numId w:val="4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Did the authors study an outcome (dependent variable) or to</w:t>
      </w:r>
      <w:r w:rsidR="00193D57" w:rsidRPr="00801C64">
        <w:rPr>
          <w:rFonts w:ascii="Palatino Linotype" w:hAnsi="Palatino Linotype"/>
          <w:color w:val="auto"/>
          <w:sz w:val="20"/>
          <w:szCs w:val="18"/>
        </w:rPr>
        <w:t>pic that the patients/clients/</w:t>
      </w:r>
      <w:r w:rsidRPr="00801C64">
        <w:rPr>
          <w:rFonts w:ascii="Palatino Linotype" w:hAnsi="Palatino Linotype"/>
          <w:color w:val="auto"/>
          <w:sz w:val="20"/>
          <w:szCs w:val="18"/>
        </w:rPr>
        <w:t>pop</w:t>
      </w:r>
      <w:r w:rsidR="00193D57" w:rsidRPr="00801C64">
        <w:rPr>
          <w:rFonts w:ascii="Palatino Linotype" w:hAnsi="Palatino Linotype"/>
          <w:color w:val="auto"/>
          <w:sz w:val="20"/>
          <w:szCs w:val="18"/>
        </w:rPr>
        <w:t>ulation group would care about?</w:t>
      </w:r>
    </w:p>
    <w:p w14:paraId="1B45BE99" w14:textId="77777777" w:rsidR="004D742A" w:rsidRPr="00801C64" w:rsidRDefault="004D742A" w:rsidP="009C53C1">
      <w:pPr>
        <w:pStyle w:val="ListParagraph"/>
        <w:numPr>
          <w:ilvl w:val="0"/>
          <w:numId w:val="4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Is the focus of the intervention or procedure (independent variable) or topic of study a common issue of concern to dietetics practice?</w:t>
      </w:r>
    </w:p>
    <w:p w14:paraId="5DADC600" w14:textId="77777777" w:rsidR="004D742A" w:rsidRPr="00801C64" w:rsidRDefault="004D742A" w:rsidP="009C53C1">
      <w:pPr>
        <w:pStyle w:val="ListParagraph"/>
        <w:numPr>
          <w:ilvl w:val="0"/>
          <w:numId w:val="4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Is the intervention or procedure feasible?</w:t>
      </w:r>
    </w:p>
    <w:p w14:paraId="6E91E6B5" w14:textId="77777777" w:rsidR="004D742A" w:rsidRPr="00801C64" w:rsidRDefault="004D742A" w:rsidP="009225EF">
      <w:pPr>
        <w:adjustRightInd w:val="0"/>
        <w:snapToGrid w:val="0"/>
        <w:spacing w:before="240" w:line="260" w:lineRule="atLeast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Validity Questions:</w:t>
      </w:r>
    </w:p>
    <w:p w14:paraId="6E4C9F7E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Was the research question clearly stated?</w:t>
      </w:r>
    </w:p>
    <w:p w14:paraId="0C8F9ACA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Was the selection of study subjects/patients free from bias?</w:t>
      </w:r>
    </w:p>
    <w:p w14:paraId="7C31EE27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Were study groups comparable?</w:t>
      </w:r>
    </w:p>
    <w:p w14:paraId="228A45E8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Was method of handling withdrawals described?</w:t>
      </w:r>
    </w:p>
    <w:p w14:paraId="2DA892F3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Was blinding used to prevent introduction of bias?</w:t>
      </w:r>
    </w:p>
    <w:p w14:paraId="371A3A90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Were intervention/therapeutic regimens/exposure factor or procedure and any comparison(s) described in detail? Were intervening factors described?</w:t>
      </w:r>
    </w:p>
    <w:p w14:paraId="04456854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Were outcomes clearly defined and the measurements valid and reliable?</w:t>
      </w:r>
    </w:p>
    <w:p w14:paraId="75C012F6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Was the statistical analysis appropriate for the study design and type of outcome indicators?</w:t>
      </w:r>
    </w:p>
    <w:p w14:paraId="64A46D43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Are conclusions supported by results with biases and limitations taken into consideration?</w:t>
      </w:r>
    </w:p>
    <w:p w14:paraId="130093F6" w14:textId="77777777" w:rsidR="004D742A" w:rsidRPr="00801C64" w:rsidRDefault="004D742A" w:rsidP="009C53C1">
      <w:pPr>
        <w:pStyle w:val="ListParagraph"/>
        <w:numPr>
          <w:ilvl w:val="0"/>
          <w:numId w:val="5"/>
        </w:numPr>
        <w:adjustRightInd w:val="0"/>
        <w:snapToGrid w:val="0"/>
        <w:spacing w:line="260" w:lineRule="atLeast"/>
        <w:ind w:left="0" w:firstLineChars="0" w:firstLine="0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Is bias due to study funding or sponsorship unlikely?</w:t>
      </w:r>
    </w:p>
    <w:p w14:paraId="1838F812" w14:textId="77777777" w:rsidR="004D742A" w:rsidRPr="00801C64" w:rsidRDefault="004D742A" w:rsidP="009C53C1">
      <w:pPr>
        <w:adjustRightInd w:val="0"/>
        <w:snapToGrid w:val="0"/>
        <w:spacing w:line="260" w:lineRule="atLeast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Quality Rating:</w:t>
      </w:r>
    </w:p>
    <w:p w14:paraId="5C918AC0" w14:textId="48335DD9" w:rsidR="004D742A" w:rsidRPr="00801C64" w:rsidRDefault="004D742A" w:rsidP="009C53C1">
      <w:pPr>
        <w:adjustRightInd w:val="0"/>
        <w:snapToGrid w:val="0"/>
        <w:spacing w:line="260" w:lineRule="atLeast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(</w:t>
      </w:r>
      <w:r w:rsidR="009225EF">
        <w:rPr>
          <w:rFonts w:ascii="Palatino Linotype" w:hAnsi="Palatino Linotype"/>
          <w:color w:val="auto"/>
          <w:sz w:val="20"/>
          <w:szCs w:val="18"/>
        </w:rPr>
        <w:t>−</w:t>
      </w:r>
      <w:r w:rsidRPr="00801C64">
        <w:rPr>
          <w:rFonts w:ascii="Palatino Linotype" w:hAnsi="Palatino Linotype"/>
          <w:color w:val="auto"/>
          <w:sz w:val="20"/>
          <w:szCs w:val="18"/>
        </w:rPr>
        <w:t>) Negative</w:t>
      </w:r>
    </w:p>
    <w:p w14:paraId="5684DB23" w14:textId="7F9484D1" w:rsidR="004D742A" w:rsidRPr="00801C64" w:rsidRDefault="009C53C1" w:rsidP="009C53C1">
      <w:pPr>
        <w:adjustRightInd w:val="0"/>
        <w:snapToGrid w:val="0"/>
        <w:spacing w:line="260" w:lineRule="atLeast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(Ø) Neutral</w:t>
      </w:r>
    </w:p>
    <w:p w14:paraId="41D7C36D" w14:textId="77777777" w:rsidR="004D742A" w:rsidRPr="009C53C1" w:rsidRDefault="004D742A" w:rsidP="009C53C1">
      <w:pPr>
        <w:adjustRightInd w:val="0"/>
        <w:snapToGrid w:val="0"/>
        <w:spacing w:line="260" w:lineRule="atLeast"/>
        <w:jc w:val="left"/>
        <w:rPr>
          <w:rFonts w:ascii="Palatino Linotype" w:hAnsi="Palatino Linotype"/>
          <w:color w:val="auto"/>
          <w:sz w:val="20"/>
          <w:szCs w:val="18"/>
        </w:rPr>
      </w:pPr>
      <w:r w:rsidRPr="00801C64">
        <w:rPr>
          <w:rFonts w:ascii="Palatino Linotype" w:hAnsi="Palatino Linotype"/>
          <w:color w:val="auto"/>
          <w:sz w:val="20"/>
          <w:szCs w:val="18"/>
        </w:rPr>
        <w:t>(+) Positive</w:t>
      </w:r>
    </w:p>
    <w:sectPr w:rsidR="004D742A" w:rsidRPr="009C53C1" w:rsidSect="00270F07">
      <w:pgSz w:w="16838" w:h="11906" w:orient="landscape" w:code="9"/>
      <w:pgMar w:top="1417" w:right="1531" w:bottom="1077" w:left="1531" w:header="1020" w:footer="850" w:gutter="0"/>
      <w:pgNumType w:start="2"/>
      <w:cols w:space="425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06D7B" w14:textId="77777777" w:rsidR="00C64DB1" w:rsidRDefault="00C64DB1" w:rsidP="00C1340D">
      <w:r>
        <w:separator/>
      </w:r>
    </w:p>
  </w:endnote>
  <w:endnote w:type="continuationSeparator" w:id="0">
    <w:p w14:paraId="698BBF66" w14:textId="77777777" w:rsidR="00C64DB1" w:rsidRDefault="00C64DB1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66ACA" w14:textId="77777777" w:rsidR="007676D5" w:rsidRPr="009225EF" w:rsidRDefault="007676D5" w:rsidP="009225EF">
    <w:pPr>
      <w:pStyle w:val="Footer"/>
      <w:adjustRightInd w:val="0"/>
      <w:spacing w:before="120" w:line="160" w:lineRule="exact"/>
      <w:jc w:val="left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FE1EBD" w14:textId="77777777" w:rsidR="00C64DB1" w:rsidRDefault="00C64DB1" w:rsidP="00C1340D">
      <w:r>
        <w:separator/>
      </w:r>
    </w:p>
  </w:footnote>
  <w:footnote w:type="continuationSeparator" w:id="0">
    <w:p w14:paraId="1C5C5240" w14:textId="77777777" w:rsidR="00C64DB1" w:rsidRDefault="00C64DB1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4DAE6" w14:textId="77777777" w:rsidR="007676D5" w:rsidRDefault="007676D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05038" w14:textId="5AF23BC0" w:rsidR="007676D5" w:rsidRPr="00270F07" w:rsidRDefault="007676D5" w:rsidP="00270F07">
    <w:pPr>
      <w:adjustRightInd w:val="0"/>
      <w:snapToGrid w:val="0"/>
      <w:spacing w:after="240" w:line="240" w:lineRule="auto"/>
      <w:jc w:val="left"/>
      <w:rPr>
        <w:rFonts w:ascii="Palatino Linotype" w:hAnsi="Palatino Linotype"/>
        <w:sz w:val="16"/>
        <w:szCs w:val="16"/>
      </w:rPr>
    </w:pPr>
    <w:r w:rsidRPr="00270F07">
      <w:rPr>
        <w:rFonts w:ascii="Palatino Linotype" w:hAnsi="Palatino Linotype"/>
        <w:i/>
        <w:sz w:val="16"/>
        <w:szCs w:val="16"/>
      </w:rPr>
      <w:t>Nutrients</w:t>
    </w:r>
    <w:r w:rsidRPr="00270F07">
      <w:rPr>
        <w:rFonts w:ascii="Palatino Linotype" w:hAnsi="Palatino Linotype"/>
        <w:iCs/>
        <w:sz w:val="16"/>
        <w:szCs w:val="16"/>
      </w:rPr>
      <w:t xml:space="preserve"> </w:t>
    </w:r>
    <w:r w:rsidRPr="00270F07">
      <w:rPr>
        <w:rFonts w:ascii="Palatino Linotype" w:hAnsi="Palatino Linotype"/>
        <w:b/>
        <w:bCs/>
        <w:iCs/>
        <w:sz w:val="16"/>
        <w:szCs w:val="16"/>
      </w:rPr>
      <w:t>201</w:t>
    </w:r>
    <w:r w:rsidRPr="00270F07">
      <w:rPr>
        <w:rFonts w:ascii="Palatino Linotype" w:eastAsia="宋体" w:hAnsi="Palatino Linotype"/>
        <w:b/>
        <w:bCs/>
        <w:iCs/>
        <w:sz w:val="16"/>
        <w:szCs w:val="16"/>
        <w:lang w:eastAsia="zh-CN"/>
      </w:rPr>
      <w:t>6</w:t>
    </w:r>
    <w:r w:rsidRPr="00270F07">
      <w:rPr>
        <w:rFonts w:ascii="Palatino Linotype" w:hAnsi="Palatino Linotype"/>
        <w:iCs/>
        <w:sz w:val="16"/>
        <w:szCs w:val="16"/>
      </w:rPr>
      <w:t xml:space="preserve">, </w:t>
    </w:r>
    <w:r w:rsidRPr="00270F07">
      <w:rPr>
        <w:rFonts w:ascii="Palatino Linotype" w:eastAsia="宋体" w:hAnsi="Palatino Linotype"/>
        <w:i/>
        <w:iCs/>
        <w:sz w:val="16"/>
        <w:szCs w:val="16"/>
        <w:lang w:eastAsia="zh-CN"/>
      </w:rPr>
      <w:t>8</w:t>
    </w:r>
    <w:r w:rsidRPr="00270F07">
      <w:rPr>
        <w:rFonts w:ascii="Palatino Linotype" w:hAnsi="Palatino Linotype"/>
        <w:iCs/>
        <w:sz w:val="16"/>
        <w:szCs w:val="16"/>
      </w:rPr>
      <w:t>,</w:t>
    </w:r>
    <w:r w:rsidRPr="00270F07">
      <w:rPr>
        <w:rFonts w:ascii="Palatino Linotype" w:eastAsia="宋体" w:hAnsi="Palatino Linotype"/>
        <w:sz w:val="16"/>
        <w:szCs w:val="16"/>
        <w:lang w:eastAsia="zh-CN"/>
      </w:rPr>
      <w:t xml:space="preserve"> </w:t>
    </w:r>
    <w:r w:rsidR="00346962">
      <w:rPr>
        <w:rFonts w:ascii="Palatino Linotype" w:hAnsi="Palatino Linotype"/>
        <w:sz w:val="16"/>
        <w:szCs w:val="16"/>
      </w:rPr>
      <w:t>89</w:t>
    </w:r>
    <w:r w:rsidRPr="00270F07">
      <w:rPr>
        <w:rFonts w:ascii="Palatino Linotype" w:hAnsi="Palatino Linotype"/>
        <w:sz w:val="16"/>
        <w:szCs w:val="16"/>
      </w:rPr>
      <w:ptab w:relativeTo="margin" w:alignment="right" w:leader="none"/>
    </w:r>
    <w:r w:rsidRPr="00270F07">
      <w:rPr>
        <w:rFonts w:ascii="Palatino Linotype" w:hAnsi="Palatino Linotype"/>
        <w:sz w:val="16"/>
        <w:szCs w:val="16"/>
      </w:rPr>
      <w:t>S</w:t>
    </w:r>
    <w:r w:rsidRPr="00270F07">
      <w:rPr>
        <w:rFonts w:ascii="Palatino Linotype" w:hAnsi="Palatino Linotype"/>
        <w:sz w:val="16"/>
        <w:szCs w:val="16"/>
      </w:rPr>
      <w:fldChar w:fldCharType="begin"/>
    </w:r>
    <w:r w:rsidRPr="00270F07">
      <w:rPr>
        <w:rFonts w:ascii="Palatino Linotype" w:hAnsi="Palatino Linotype"/>
        <w:sz w:val="16"/>
        <w:szCs w:val="16"/>
      </w:rPr>
      <w:instrText xml:space="preserve"> PAGE   \* MERGEFORMAT </w:instrText>
    </w:r>
    <w:r w:rsidRPr="00270F07">
      <w:rPr>
        <w:rFonts w:ascii="Palatino Linotype" w:hAnsi="Palatino Linotype"/>
        <w:sz w:val="16"/>
        <w:szCs w:val="16"/>
      </w:rPr>
      <w:fldChar w:fldCharType="separate"/>
    </w:r>
    <w:r w:rsidR="00346962" w:rsidRPr="00346962">
      <w:rPr>
        <w:rFonts w:ascii="Palatino Linotype" w:hAnsi="Palatino Linotype"/>
        <w:bCs/>
        <w:noProof/>
        <w:sz w:val="16"/>
        <w:szCs w:val="16"/>
      </w:rPr>
      <w:t>6</w:t>
    </w:r>
    <w:r w:rsidRPr="00270F07">
      <w:rPr>
        <w:rFonts w:ascii="Palatino Linotype" w:hAnsi="Palatino Linotype"/>
        <w:bCs/>
        <w:noProof/>
        <w:sz w:val="16"/>
        <w:szCs w:val="16"/>
      </w:rPr>
      <w:fldChar w:fldCharType="end"/>
    </w:r>
    <w:r w:rsidRPr="00270F07">
      <w:rPr>
        <w:rFonts w:ascii="Palatino Linotype" w:hAnsi="Palatino Linotype"/>
        <w:bCs/>
        <w:sz w:val="16"/>
        <w:szCs w:val="16"/>
      </w:rPr>
      <w:t xml:space="preserve"> of S</w:t>
    </w:r>
    <w:r>
      <w:rPr>
        <w:rFonts w:ascii="Palatino Linotype" w:hAnsi="Palatino Linotype"/>
        <w:bCs/>
        <w:sz w:val="16"/>
        <w:szCs w:val="16"/>
      </w:rPr>
      <w:t>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EE465" w14:textId="77777777" w:rsidR="00346962" w:rsidRDefault="00346962" w:rsidP="00346962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0B505B"/>
    <w:multiLevelType w:val="hybridMultilevel"/>
    <w:tmpl w:val="D0FE4E2C"/>
    <w:lvl w:ilvl="0" w:tplc="3BA0C004">
      <w:start w:val="1"/>
      <w:numFmt w:val="decimal"/>
      <w:pStyle w:val="Mdeck8references"/>
      <w:lvlText w:val="%1."/>
      <w:lvlJc w:val="left"/>
      <w:pPr>
        <w:ind w:left="850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08" w:hanging="420"/>
      </w:pPr>
    </w:lvl>
    <w:lvl w:ilvl="2" w:tplc="0409001B" w:tentative="1">
      <w:start w:val="1"/>
      <w:numFmt w:val="lowerRoman"/>
      <w:lvlText w:val="%3."/>
      <w:lvlJc w:val="right"/>
      <w:pPr>
        <w:ind w:left="1328" w:hanging="420"/>
      </w:pPr>
    </w:lvl>
    <w:lvl w:ilvl="3" w:tplc="0409000F" w:tentative="1">
      <w:start w:val="1"/>
      <w:numFmt w:val="decimal"/>
      <w:lvlText w:val="%4."/>
      <w:lvlJc w:val="left"/>
      <w:pPr>
        <w:ind w:left="1748" w:hanging="420"/>
      </w:pPr>
    </w:lvl>
    <w:lvl w:ilvl="4" w:tplc="04090019" w:tentative="1">
      <w:start w:val="1"/>
      <w:numFmt w:val="lowerLetter"/>
      <w:lvlText w:val="%5)"/>
      <w:lvlJc w:val="left"/>
      <w:pPr>
        <w:ind w:left="2168" w:hanging="420"/>
      </w:pPr>
    </w:lvl>
    <w:lvl w:ilvl="5" w:tplc="0409001B" w:tentative="1">
      <w:start w:val="1"/>
      <w:numFmt w:val="lowerRoman"/>
      <w:lvlText w:val="%6."/>
      <w:lvlJc w:val="right"/>
      <w:pPr>
        <w:ind w:left="2588" w:hanging="420"/>
      </w:pPr>
    </w:lvl>
    <w:lvl w:ilvl="6" w:tplc="0409000F" w:tentative="1">
      <w:start w:val="1"/>
      <w:numFmt w:val="decimal"/>
      <w:lvlText w:val="%7."/>
      <w:lvlJc w:val="left"/>
      <w:pPr>
        <w:ind w:left="3008" w:hanging="420"/>
      </w:pPr>
    </w:lvl>
    <w:lvl w:ilvl="7" w:tplc="04090019" w:tentative="1">
      <w:start w:val="1"/>
      <w:numFmt w:val="lowerLetter"/>
      <w:lvlText w:val="%8)"/>
      <w:lvlJc w:val="left"/>
      <w:pPr>
        <w:ind w:left="3428" w:hanging="420"/>
      </w:pPr>
    </w:lvl>
    <w:lvl w:ilvl="8" w:tplc="0409001B" w:tentative="1">
      <w:start w:val="1"/>
      <w:numFmt w:val="lowerRoman"/>
      <w:lvlText w:val="%9."/>
      <w:lvlJc w:val="right"/>
      <w:pPr>
        <w:ind w:left="3848" w:hanging="420"/>
      </w:pPr>
    </w:lvl>
  </w:abstractNum>
  <w:abstractNum w:abstractNumId="4" w15:restartNumberingAfterBreak="0">
    <w:nsid w:val="5BC5577D"/>
    <w:multiLevelType w:val="hybridMultilevel"/>
    <w:tmpl w:val="4B02E674"/>
    <w:lvl w:ilvl="0" w:tplc="BE04309C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5090D"/>
    <w:multiLevelType w:val="hybridMultilevel"/>
    <w:tmpl w:val="E44E42F4"/>
    <w:lvl w:ilvl="0" w:tplc="4CD2974C">
      <w:start w:val="22"/>
      <w:numFmt w:val="bullet"/>
      <w:lvlText w:val=""/>
      <w:lvlJc w:val="left"/>
      <w:pPr>
        <w:ind w:left="960" w:hanging="360"/>
      </w:pPr>
      <w:rPr>
        <w:rFonts w:ascii="Symbol" w:eastAsiaTheme="minorEastAsia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673C370A"/>
    <w:multiLevelType w:val="hybridMultilevel"/>
    <w:tmpl w:val="34843DDE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7" w15:restartNumberingAfterBreak="0">
    <w:nsid w:val="6CCA55A4"/>
    <w:multiLevelType w:val="hybridMultilevel"/>
    <w:tmpl w:val="1A02FDC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B20A64"/>
    <w:multiLevelType w:val="hybridMultilevel"/>
    <w:tmpl w:val="F5D4652C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9" w15:restartNumberingAfterBreak="0">
    <w:nsid w:val="7AAF51F1"/>
    <w:multiLevelType w:val="hybridMultilevel"/>
    <w:tmpl w:val="3540605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970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4A9"/>
    <w:rsid w:val="00127B58"/>
    <w:rsid w:val="00130F88"/>
    <w:rsid w:val="00131891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84A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9BE"/>
    <w:rsid w:val="00193D57"/>
    <w:rsid w:val="00193EBD"/>
    <w:rsid w:val="00194DCB"/>
    <w:rsid w:val="001A0D5B"/>
    <w:rsid w:val="001A103B"/>
    <w:rsid w:val="001A3926"/>
    <w:rsid w:val="001A4A0E"/>
    <w:rsid w:val="001A7D08"/>
    <w:rsid w:val="001B0970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1A24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08C3"/>
    <w:rsid w:val="00270F07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4A0A"/>
    <w:rsid w:val="002C5045"/>
    <w:rsid w:val="002C6C5F"/>
    <w:rsid w:val="002C7423"/>
    <w:rsid w:val="002C7CEB"/>
    <w:rsid w:val="002D0834"/>
    <w:rsid w:val="002D2055"/>
    <w:rsid w:val="002D20A0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26D6C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962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4E9A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3A59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86F32"/>
    <w:rsid w:val="00492418"/>
    <w:rsid w:val="00492DD6"/>
    <w:rsid w:val="004938FB"/>
    <w:rsid w:val="004971EB"/>
    <w:rsid w:val="004975CF"/>
    <w:rsid w:val="004A070F"/>
    <w:rsid w:val="004A153A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D742A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45A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367E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25FA"/>
    <w:rsid w:val="00587918"/>
    <w:rsid w:val="005879FB"/>
    <w:rsid w:val="00591118"/>
    <w:rsid w:val="0059157D"/>
    <w:rsid w:val="00592174"/>
    <w:rsid w:val="00596600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0EFE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34D1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55D"/>
    <w:rsid w:val="00697801"/>
    <w:rsid w:val="006A074F"/>
    <w:rsid w:val="006A54E3"/>
    <w:rsid w:val="006A55D7"/>
    <w:rsid w:val="006A7AD1"/>
    <w:rsid w:val="006B20CA"/>
    <w:rsid w:val="006B3DE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344E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03C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676D5"/>
    <w:rsid w:val="0077147D"/>
    <w:rsid w:val="007814A1"/>
    <w:rsid w:val="00786C6C"/>
    <w:rsid w:val="00790072"/>
    <w:rsid w:val="00792569"/>
    <w:rsid w:val="007936E5"/>
    <w:rsid w:val="00793A96"/>
    <w:rsid w:val="00797151"/>
    <w:rsid w:val="007A29C5"/>
    <w:rsid w:val="007B0185"/>
    <w:rsid w:val="007B0A56"/>
    <w:rsid w:val="007B4B9B"/>
    <w:rsid w:val="007B7493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1C64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6BCC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0FEC"/>
    <w:rsid w:val="008810B3"/>
    <w:rsid w:val="00882E8C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4138"/>
    <w:rsid w:val="008B5B4F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5EF"/>
    <w:rsid w:val="00922F79"/>
    <w:rsid w:val="00923D04"/>
    <w:rsid w:val="00924154"/>
    <w:rsid w:val="00924749"/>
    <w:rsid w:val="0092599A"/>
    <w:rsid w:val="00926435"/>
    <w:rsid w:val="0092645C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2A2B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1A05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C53C1"/>
    <w:rsid w:val="009D0479"/>
    <w:rsid w:val="009D0924"/>
    <w:rsid w:val="009D34D2"/>
    <w:rsid w:val="009D55DE"/>
    <w:rsid w:val="009D56B4"/>
    <w:rsid w:val="009D5C41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0038"/>
    <w:rsid w:val="00A61DE2"/>
    <w:rsid w:val="00A67762"/>
    <w:rsid w:val="00A70616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972A1"/>
    <w:rsid w:val="00AA4CDC"/>
    <w:rsid w:val="00AA534C"/>
    <w:rsid w:val="00AA6D33"/>
    <w:rsid w:val="00AA6D42"/>
    <w:rsid w:val="00AA79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97415"/>
    <w:rsid w:val="00BA1537"/>
    <w:rsid w:val="00BA2636"/>
    <w:rsid w:val="00BA6755"/>
    <w:rsid w:val="00BB1FC5"/>
    <w:rsid w:val="00BB349D"/>
    <w:rsid w:val="00BB473E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4DB1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5F8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02E5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57640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778AD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7CF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550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2972"/>
    <w:rsid w:val="00EA5F8F"/>
    <w:rsid w:val="00EA6423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4A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347B"/>
    <w:rsid w:val="00F10C43"/>
    <w:rsid w:val="00F119E2"/>
    <w:rsid w:val="00F11AA2"/>
    <w:rsid w:val="00F13393"/>
    <w:rsid w:val="00F144F4"/>
    <w:rsid w:val="00F156AC"/>
    <w:rsid w:val="00F228FA"/>
    <w:rsid w:val="00F22B53"/>
    <w:rsid w:val="00F23BCE"/>
    <w:rsid w:val="00F256A3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5715D"/>
    <w:rsid w:val="00F57252"/>
    <w:rsid w:val="00F57454"/>
    <w:rsid w:val="00F57A80"/>
    <w:rsid w:val="00F57D61"/>
    <w:rsid w:val="00F61B11"/>
    <w:rsid w:val="00F63D61"/>
    <w:rsid w:val="00F653FE"/>
    <w:rsid w:val="00F65D9C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49CE"/>
    <w:rsid w:val="00FA6901"/>
    <w:rsid w:val="00FA6BAD"/>
    <w:rsid w:val="00FB0802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3759DD"/>
  <w15:chartTrackingRefBased/>
  <w15:docId w15:val="{6260DEA2-6429-4EFE-8F95-7CBD343D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42A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4D742A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4D742A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4D742A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4D742A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4D742A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4D742A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4D742A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4D742A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4D742A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4D742A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4D742A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4D742A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4D742A"/>
    <w:pPr>
      <w:numPr>
        <w:numId w:val="6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4D742A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4D742A"/>
    <w:rPr>
      <w:i/>
    </w:rPr>
  </w:style>
  <w:style w:type="paragraph" w:customStyle="1" w:styleId="Mdeck4textlrindent">
    <w:name w:val="M_deck_4_text_lr_indent"/>
    <w:basedOn w:val="Mdeck4text"/>
    <w:qFormat/>
    <w:rsid w:val="004D742A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4D742A"/>
    <w:pPr>
      <w:numPr>
        <w:numId w:val="7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4D742A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4D742A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4D742A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4D742A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4D742A"/>
  </w:style>
  <w:style w:type="paragraph" w:customStyle="1" w:styleId="Mdeck6figurebody">
    <w:name w:val="M_deck_6_figure_body"/>
    <w:qFormat/>
    <w:rsid w:val="004D742A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4D742A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4D742A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4D742A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4D742A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EndNoteBibliographyTitle">
    <w:name w:val="EndNote Bibliography Title"/>
    <w:basedOn w:val="Normal"/>
    <w:link w:val="EndNoteBibliographyTitleChar"/>
    <w:rsid w:val="004D742A"/>
    <w:pPr>
      <w:jc w:val="center"/>
    </w:pPr>
    <w:rPr>
      <w:noProof/>
      <w:lang w:val="de-DE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D742A"/>
    <w:rPr>
      <w:rFonts w:eastAsia="Times New Roman" w:cs="Times New Roman"/>
      <w:noProof/>
      <w:color w:val="000000"/>
      <w:kern w:val="0"/>
      <w:sz w:val="24"/>
      <w:lang w:val="de-DE" w:eastAsia="de-DE"/>
    </w:rPr>
  </w:style>
  <w:style w:type="paragraph" w:customStyle="1" w:styleId="EndNoteBibliography">
    <w:name w:val="EndNote Bibliography"/>
    <w:basedOn w:val="Normal"/>
    <w:link w:val="EndNoteBibliographyChar"/>
    <w:rsid w:val="004D742A"/>
    <w:pPr>
      <w:spacing w:line="240" w:lineRule="atLeast"/>
    </w:pPr>
    <w:rPr>
      <w:noProof/>
      <w:lang w:val="de-DE"/>
    </w:rPr>
  </w:style>
  <w:style w:type="character" w:customStyle="1" w:styleId="EndNoteBibliographyChar">
    <w:name w:val="EndNote Bibliography Char"/>
    <w:basedOn w:val="DefaultParagraphFont"/>
    <w:link w:val="EndNoteBibliography"/>
    <w:rsid w:val="004D742A"/>
    <w:rPr>
      <w:rFonts w:eastAsia="Times New Roman" w:cs="Times New Roman"/>
      <w:noProof/>
      <w:color w:val="000000"/>
      <w:kern w:val="0"/>
      <w:sz w:val="24"/>
      <w:lang w:val="de-DE" w:eastAsia="de-DE"/>
    </w:rPr>
  </w:style>
  <w:style w:type="table" w:styleId="PlainTable2">
    <w:name w:val="Plain Table 2"/>
    <w:basedOn w:val="TableNormal"/>
    <w:uiPriority w:val="42"/>
    <w:rsid w:val="004D742A"/>
    <w:rPr>
      <w:rFonts w:asciiTheme="minorHAnsi" w:eastAsiaTheme="minorHAnsi" w:hAnsiTheme="minorHAnsi"/>
      <w:kern w:val="0"/>
      <w:sz w:val="22"/>
      <w:szCs w:val="22"/>
      <w:lang w:val="en-AU"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ghtList1">
    <w:name w:val="Light List1"/>
    <w:basedOn w:val="TableNormal"/>
    <w:uiPriority w:val="61"/>
    <w:rsid w:val="004D742A"/>
    <w:rPr>
      <w:rFonts w:asciiTheme="minorHAnsi" w:eastAsiaTheme="minorHAnsi" w:hAnsiTheme="minorHAnsi"/>
      <w:kern w:val="0"/>
      <w:sz w:val="22"/>
      <w:szCs w:val="22"/>
      <w:lang w:val="en-AU"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nutrients-113191\nutrients-template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A6FF5-51CF-4C14-B81C-32C27362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</Template>
  <TotalTime>14</TotalTime>
  <Pages>1</Pages>
  <Words>7634</Words>
  <Characters>43519</Characters>
  <Application>Microsoft Office Word</Application>
  <DocSecurity>0</DocSecurity>
  <Lines>362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/>
  <LinksUpToDate>false</LinksUpToDate>
  <CharactersWithSpaces>51051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dc:description/>
  <cp:lastModifiedBy>mdpi</cp:lastModifiedBy>
  <cp:revision>9</cp:revision>
  <dcterms:created xsi:type="dcterms:W3CDTF">2016-02-07T23:02:00Z</dcterms:created>
  <dcterms:modified xsi:type="dcterms:W3CDTF">2016-02-15T02:38:00Z</dcterms:modified>
</cp:coreProperties>
</file>