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306" w:rsidRPr="00992157" w:rsidRDefault="007A3749" w:rsidP="007A3749">
      <w:pPr>
        <w:pStyle w:val="MDPI12title"/>
      </w:pPr>
      <w:r w:rsidRPr="00BE36C7">
        <w:t>Supplementary</w:t>
      </w:r>
      <w:r w:rsidRPr="00BE36C7">
        <w:rPr>
          <w:spacing w:val="-42"/>
        </w:rPr>
        <w:t xml:space="preserve"> </w:t>
      </w:r>
      <w:r w:rsidRPr="00430778">
        <w:rPr>
          <w:szCs w:val="36"/>
        </w:rPr>
        <w:t xml:space="preserve">Materials: </w:t>
      </w:r>
      <w:r w:rsidR="001C1306" w:rsidRPr="00992157">
        <w:t xml:space="preserve">A </w:t>
      </w:r>
      <w:r w:rsidR="00AA0D05" w:rsidRPr="00992157">
        <w:t xml:space="preserve">Common Variant </w:t>
      </w:r>
      <w:r w:rsidR="001C1306" w:rsidRPr="00992157">
        <w:t xml:space="preserve">in the </w:t>
      </w:r>
      <w:r w:rsidR="001C1306" w:rsidRPr="007A3749">
        <w:rPr>
          <w:spacing w:val="-4"/>
        </w:rPr>
        <w:t xml:space="preserve">SETD7 </w:t>
      </w:r>
      <w:r w:rsidR="00AA0D05" w:rsidRPr="007A3749">
        <w:rPr>
          <w:spacing w:val="-4"/>
        </w:rPr>
        <w:t>Gene Predicts Serum Lycopene Concentrations</w:t>
      </w:r>
    </w:p>
    <w:p w:rsidR="001C1306" w:rsidRPr="00AA0D05" w:rsidRDefault="001C1306" w:rsidP="007A3749">
      <w:pPr>
        <w:pStyle w:val="MDPI13authornames"/>
      </w:pPr>
      <w:r w:rsidRPr="00AA0D05">
        <w:t xml:space="preserve">Christopher R. D’Adamo, Antonietta D’Urso, Kathleen A. Ryan, Laura M. Yerges-Armstrong, </w:t>
      </w:r>
      <w:r w:rsidRPr="007A3749">
        <w:rPr>
          <w:spacing w:val="-4"/>
        </w:rPr>
        <w:t>Richard D. Semba, Nanette I. Steinle, Braxton D. Mitchell, Alan R. Shuldiner</w:t>
      </w:r>
      <w:r w:rsidR="00AA0D05" w:rsidRPr="007A3749">
        <w:rPr>
          <w:spacing w:val="-4"/>
        </w:rPr>
        <w:t xml:space="preserve"> and</w:t>
      </w:r>
      <w:r w:rsidRPr="007A3749">
        <w:rPr>
          <w:spacing w:val="-4"/>
        </w:rPr>
        <w:t xml:space="preserve"> Patrick F. McArdle</w:t>
      </w:r>
    </w:p>
    <w:p w:rsidR="001C1306" w:rsidRPr="00992157" w:rsidRDefault="001C1306" w:rsidP="007A3749">
      <w:pPr>
        <w:pStyle w:val="MDPI12title"/>
        <w:spacing w:after="0"/>
        <w:jc w:val="center"/>
      </w:pPr>
      <w:r w:rsidRPr="00992157">
        <w:t>6-Day Controlled Diet: Full Menu</w:t>
      </w:r>
    </w:p>
    <w:p w:rsidR="001C1306" w:rsidRPr="00992157" w:rsidRDefault="001C1306" w:rsidP="007A3749">
      <w:pPr>
        <w:pStyle w:val="MDPI22heading2"/>
        <w:spacing w:before="120" w:after="0"/>
        <w:jc w:val="center"/>
      </w:pPr>
      <w:r w:rsidRPr="00992157">
        <w:t>MONDAY AND THURSDAY MENU</w:t>
      </w:r>
    </w:p>
    <w:p w:rsidR="001C1306" w:rsidRPr="00F23C32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F23C32">
        <w:rPr>
          <w:b/>
          <w:u w:val="single"/>
        </w:rPr>
        <w:t>Breakfast:</w:t>
      </w:r>
    </w:p>
    <w:p w:rsidR="001C1306" w:rsidRPr="00992157" w:rsidRDefault="001C1306" w:rsidP="00C457F3">
      <w:pPr>
        <w:pStyle w:val="MDPI31text"/>
      </w:pPr>
      <w:r w:rsidRPr="007A3749">
        <w:t xml:space="preserve">Kellogg’s Corn </w:t>
      </w:r>
      <w:r w:rsidRPr="00992157">
        <w:t>Flakes (1 box) 25 grams</w:t>
      </w:r>
    </w:p>
    <w:p w:rsidR="001C1306" w:rsidRPr="00992157" w:rsidRDefault="001C1306" w:rsidP="00C457F3">
      <w:pPr>
        <w:pStyle w:val="MDPI31text"/>
      </w:pPr>
      <w:r w:rsidRPr="00992157">
        <w:t>Whole milk (1 cup)</w:t>
      </w:r>
    </w:p>
    <w:p w:rsidR="001C1306" w:rsidRPr="00992157" w:rsidRDefault="001C1306" w:rsidP="00C457F3">
      <w:pPr>
        <w:pStyle w:val="MDPI31text"/>
      </w:pPr>
      <w:r w:rsidRPr="00992157">
        <w:t>Canned peaches in light syrup (1/2 cup) 131 grams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  <w:bookmarkStart w:id="0" w:name="_GoBack"/>
      <w:bookmarkEnd w:id="0"/>
    </w:p>
    <w:p w:rsidR="001C1306" w:rsidRPr="00992157" w:rsidRDefault="001C1306" w:rsidP="00C457F3">
      <w:pPr>
        <w:pStyle w:val="MDPI31text"/>
      </w:pPr>
      <w:r w:rsidRPr="00992157">
        <w:t>Butter (2 pats) 14 grams</w:t>
      </w:r>
    </w:p>
    <w:p w:rsidR="001C1306" w:rsidRPr="00992157" w:rsidRDefault="001C1306" w:rsidP="00C457F3">
      <w:pPr>
        <w:pStyle w:val="MDPI31text"/>
      </w:pPr>
      <w:r w:rsidRPr="00992157">
        <w:t>Hard-boiled egg (1) 50 grams</w:t>
      </w:r>
    </w:p>
    <w:p w:rsidR="001C1306" w:rsidRPr="00992157" w:rsidRDefault="001C1306" w:rsidP="00C457F3">
      <w:pPr>
        <w:pStyle w:val="MDPI31text"/>
      </w:pPr>
      <w:r w:rsidRPr="00992157">
        <w:t>Pork sausage patty (1) 57 grams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Jelly (2 packets) 28 grams</w:t>
      </w:r>
    </w:p>
    <w:p w:rsidR="001C1306" w:rsidRPr="00992157" w:rsidRDefault="001C1306" w:rsidP="00C457F3">
      <w:pPr>
        <w:pStyle w:val="MDPI31text"/>
      </w:pPr>
      <w:r w:rsidRPr="00992157">
        <w:t>Tea or coffee (1 teabag or 1 coffee sachet)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Lunch:</w:t>
      </w:r>
    </w:p>
    <w:p w:rsidR="001C1306" w:rsidRPr="00992157" w:rsidRDefault="001C1306" w:rsidP="00C457F3">
      <w:pPr>
        <w:pStyle w:val="MDPI31text"/>
      </w:pPr>
      <w:r w:rsidRPr="00992157">
        <w:t>Broth: Herb-Ox Chicken Bouillon packet (1) 6 grams</w:t>
      </w:r>
    </w:p>
    <w:p w:rsidR="001C1306" w:rsidRPr="00992157" w:rsidRDefault="001C1306" w:rsidP="00C457F3">
      <w:pPr>
        <w:pStyle w:val="MDPI31text"/>
      </w:pPr>
      <w:r w:rsidRPr="00992157">
        <w:t>Hot water (1 cup)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</w:p>
    <w:p w:rsidR="001C1306" w:rsidRPr="00992157" w:rsidRDefault="001C1306" w:rsidP="00C457F3">
      <w:pPr>
        <w:pStyle w:val="MDPI31text"/>
      </w:pPr>
      <w:r w:rsidRPr="00992157">
        <w:t>Mayonnaise (2 packets) 24 grams</w:t>
      </w:r>
    </w:p>
    <w:p w:rsidR="001C1306" w:rsidRPr="00992157" w:rsidRDefault="001C1306" w:rsidP="00C457F3">
      <w:pPr>
        <w:pStyle w:val="MDPI31text"/>
      </w:pPr>
      <w:r w:rsidRPr="00992157">
        <w:t>Turkey breast cold cut (80 grams)</w:t>
      </w:r>
    </w:p>
    <w:p w:rsidR="001C1306" w:rsidRPr="00992157" w:rsidRDefault="001C1306" w:rsidP="00C457F3">
      <w:pPr>
        <w:pStyle w:val="MDPI31text"/>
      </w:pPr>
      <w:r w:rsidRPr="00992157">
        <w:t>American cheese (0.75 oz slice) 21 grams</w:t>
      </w:r>
    </w:p>
    <w:p w:rsidR="001C1306" w:rsidRPr="00992157" w:rsidRDefault="001C1306" w:rsidP="00C457F3">
      <w:pPr>
        <w:pStyle w:val="MDPI31text"/>
      </w:pPr>
      <w:r w:rsidRPr="00992157">
        <w:t>Salad:</w:t>
      </w:r>
      <w:r w:rsidR="00BA11F4">
        <w:t xml:space="preserve"> </w:t>
      </w:r>
      <w:r w:rsidRPr="00992157">
        <w:t>Lettuce (1 cup) 55 grams</w:t>
      </w:r>
    </w:p>
    <w:p w:rsidR="001C1306" w:rsidRPr="00992157" w:rsidRDefault="00BA11F4" w:rsidP="00C457F3">
      <w:pPr>
        <w:pStyle w:val="MDPI31text"/>
        <w:ind w:left="845" w:hanging="420"/>
      </w:pPr>
      <w:r>
        <w:t xml:space="preserve"> </w:t>
      </w:r>
      <w:r>
        <w:tab/>
      </w:r>
      <w:r w:rsidR="00D5791F">
        <w:t xml:space="preserve"> </w:t>
      </w:r>
      <w:r w:rsidR="001C1306" w:rsidRPr="00992157">
        <w:t>Tomato (1 small) 91 grams</w:t>
      </w:r>
    </w:p>
    <w:p w:rsidR="001C1306" w:rsidRPr="00992157" w:rsidRDefault="001C1306" w:rsidP="00C457F3">
      <w:pPr>
        <w:pStyle w:val="MDPI31text"/>
      </w:pPr>
      <w:r w:rsidRPr="00992157">
        <w:t>Ranch salad dressing</w:t>
      </w:r>
      <w:r w:rsidR="00BA11F4">
        <w:t xml:space="preserve"> </w:t>
      </w:r>
      <w:r w:rsidRPr="00992157">
        <w:t>(1 packet) 12 grams</w:t>
      </w:r>
    </w:p>
    <w:p w:rsidR="001C1306" w:rsidRPr="00992157" w:rsidRDefault="001C1306" w:rsidP="00C457F3">
      <w:pPr>
        <w:pStyle w:val="MDPI31text"/>
      </w:pPr>
      <w:r w:rsidRPr="00992157">
        <w:t>Fresh apple 138 grams</w:t>
      </w:r>
    </w:p>
    <w:p w:rsidR="001C1306" w:rsidRPr="00992157" w:rsidRDefault="001C1306" w:rsidP="00C457F3">
      <w:pPr>
        <w:pStyle w:val="MDPI31text"/>
      </w:pPr>
      <w:r w:rsidRPr="00992157">
        <w:t>Orange juice (1/2 cup or 4 fluid oz)</w:t>
      </w:r>
    </w:p>
    <w:p w:rsidR="001C1306" w:rsidRPr="00992157" w:rsidRDefault="001C1306" w:rsidP="00C457F3">
      <w:pPr>
        <w:pStyle w:val="MDPI31text"/>
      </w:pPr>
      <w:r w:rsidRPr="00992157">
        <w:t>Salt packet (1) or 1/2 salt tablet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Dinner:</w:t>
      </w:r>
    </w:p>
    <w:p w:rsidR="001C1306" w:rsidRPr="00992157" w:rsidRDefault="001C1306" w:rsidP="00C457F3">
      <w:pPr>
        <w:pStyle w:val="MDPI31text"/>
      </w:pPr>
      <w:r w:rsidRPr="00992157">
        <w:t>Herbed pork loin or chicken breast (130 grams)</w:t>
      </w:r>
    </w:p>
    <w:p w:rsidR="001C1306" w:rsidRPr="00992157" w:rsidRDefault="001C1306" w:rsidP="00C457F3">
      <w:pPr>
        <w:pStyle w:val="MDPI31text"/>
      </w:pPr>
      <w:r w:rsidRPr="00992157">
        <w:t>Mr. Spice sauce (</w:t>
      </w:r>
      <w:r w:rsidR="00BA6426" w:rsidRPr="00992157">
        <w:t>1</w:t>
      </w:r>
      <w:r w:rsidR="00BA6426">
        <w:t>–</w:t>
      </w:r>
      <w:r w:rsidR="00BA6426" w:rsidRPr="00992157">
        <w:t>2</w:t>
      </w:r>
      <w:r w:rsidRPr="00992157">
        <w:t xml:space="preserve"> tablespoons mix with 1 Herb-Ox chicken bouillon sachet)</w:t>
      </w:r>
    </w:p>
    <w:p w:rsidR="001C1306" w:rsidRPr="00992157" w:rsidRDefault="001C1306" w:rsidP="00C457F3">
      <w:pPr>
        <w:pStyle w:val="MDPI31text"/>
      </w:pPr>
      <w:r w:rsidRPr="00992157">
        <w:t>Sweetened applesauce (1/2 cup) 127 grams</w:t>
      </w:r>
    </w:p>
    <w:p w:rsidR="001C1306" w:rsidRPr="00992157" w:rsidRDefault="001C1306" w:rsidP="00C457F3">
      <w:pPr>
        <w:pStyle w:val="MDPI31text"/>
      </w:pPr>
      <w:r w:rsidRPr="00992157">
        <w:t>Rotini cooked with salt (3/4 cup) 100 grams</w:t>
      </w:r>
    </w:p>
    <w:p w:rsidR="001C1306" w:rsidRPr="00992157" w:rsidRDefault="001C1306" w:rsidP="00C457F3">
      <w:pPr>
        <w:pStyle w:val="MDPI31text"/>
      </w:pPr>
      <w:r w:rsidRPr="00992157">
        <w:t>Meatless tomato sauce (1/2 cup) 120 grams</w:t>
      </w:r>
    </w:p>
    <w:p w:rsidR="001C1306" w:rsidRPr="00992157" w:rsidRDefault="001C1306" w:rsidP="00C457F3">
      <w:pPr>
        <w:pStyle w:val="MDPI31text"/>
      </w:pPr>
      <w:r w:rsidRPr="00992157">
        <w:t>Peas (3/4 cup) 108 grams</w:t>
      </w:r>
    </w:p>
    <w:p w:rsidR="001C1306" w:rsidRPr="00992157" w:rsidRDefault="001C1306" w:rsidP="00C457F3">
      <w:pPr>
        <w:pStyle w:val="MDPI31text"/>
      </w:pPr>
      <w:r w:rsidRPr="00992157">
        <w:t>Carrot (1/2 cup) 55 grams</w:t>
      </w:r>
    </w:p>
    <w:p w:rsidR="001C1306" w:rsidRPr="00992157" w:rsidRDefault="001C1306" w:rsidP="00C457F3">
      <w:pPr>
        <w:pStyle w:val="MDPI31text"/>
      </w:pPr>
      <w:r w:rsidRPr="00992157">
        <w:t>Butter (2 pats) 14 grams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</w:p>
    <w:p w:rsidR="001C1306" w:rsidRPr="00992157" w:rsidRDefault="001C1306" w:rsidP="00C457F3">
      <w:pPr>
        <w:pStyle w:val="MDPI31text"/>
      </w:pPr>
      <w:r w:rsidRPr="00992157">
        <w:t>Chocolate pudding, ready-to-eat (7.5 oz container) 131 grams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Salt packet (1) or 1/2 salt tablet (0.5 grams)</w:t>
      </w:r>
    </w:p>
    <w:p w:rsidR="00092879" w:rsidRPr="00092879" w:rsidRDefault="00092879">
      <w:pPr>
        <w:spacing w:line="240" w:lineRule="auto"/>
        <w:jc w:val="left"/>
        <w:rPr>
          <w:rFonts w:ascii="Palatino Linotype" w:hAnsi="Palatino Linotype"/>
          <w:snapToGrid w:val="0"/>
          <w:sz w:val="20"/>
          <w:szCs w:val="22"/>
          <w:lang w:bidi="en-US"/>
        </w:rPr>
      </w:pPr>
      <w:r w:rsidRPr="00092879">
        <w:br w:type="page"/>
      </w:r>
    </w:p>
    <w:p w:rsidR="001C1306" w:rsidRPr="002C418D" w:rsidRDefault="001C1306" w:rsidP="00092879">
      <w:pPr>
        <w:pStyle w:val="MDPI31text"/>
        <w:spacing w:after="120"/>
        <w:ind w:firstLine="0"/>
        <w:rPr>
          <w:b/>
          <w:u w:val="single"/>
        </w:rPr>
      </w:pPr>
      <w:r w:rsidRPr="002C418D">
        <w:rPr>
          <w:b/>
          <w:u w:val="single"/>
        </w:rPr>
        <w:lastRenderedPageBreak/>
        <w:t>Snack:</w:t>
      </w:r>
    </w:p>
    <w:p w:rsidR="001C1306" w:rsidRPr="00992157" w:rsidRDefault="001C1306" w:rsidP="00C457F3">
      <w:pPr>
        <w:pStyle w:val="MDPI31text"/>
      </w:pPr>
      <w:r w:rsidRPr="00992157">
        <w:t>Potato chips (salted, 1 oz bag) 28 grams</w:t>
      </w:r>
    </w:p>
    <w:p w:rsidR="001C1306" w:rsidRPr="00992157" w:rsidRDefault="001C1306" w:rsidP="00C457F3">
      <w:pPr>
        <w:pStyle w:val="MDPI31text"/>
      </w:pPr>
      <w:r w:rsidRPr="00992157">
        <w:t>Sugar cookies (2) 32 grams</w:t>
      </w:r>
    </w:p>
    <w:p w:rsidR="001C1306" w:rsidRPr="00992157" w:rsidRDefault="001C1306" w:rsidP="00092879">
      <w:pPr>
        <w:pStyle w:val="MDPI22heading2"/>
        <w:spacing w:before="120"/>
        <w:jc w:val="center"/>
      </w:pPr>
      <w:r w:rsidRPr="00992157">
        <w:t>TUESDAY AND FRIDAY MENU</w:t>
      </w:r>
    </w:p>
    <w:p w:rsidR="001C1306" w:rsidRPr="002C418D" w:rsidRDefault="001C1306" w:rsidP="007A3749">
      <w:pPr>
        <w:pStyle w:val="MDPI31text"/>
        <w:spacing w:after="120"/>
        <w:ind w:firstLine="0"/>
        <w:rPr>
          <w:b/>
          <w:u w:val="single"/>
        </w:rPr>
      </w:pPr>
      <w:r w:rsidRPr="002C418D">
        <w:rPr>
          <w:b/>
          <w:u w:val="single"/>
        </w:rPr>
        <w:t>Breakfast:</w:t>
      </w:r>
    </w:p>
    <w:p w:rsidR="001C1306" w:rsidRPr="00992157" w:rsidRDefault="001C1306" w:rsidP="00C457F3">
      <w:pPr>
        <w:pStyle w:val="MDPI31text"/>
      </w:pPr>
      <w:r w:rsidRPr="00992157">
        <w:t>Raisin bran (1 box) 52 grams</w:t>
      </w:r>
    </w:p>
    <w:p w:rsidR="001C1306" w:rsidRPr="00992157" w:rsidRDefault="001C1306" w:rsidP="00C457F3">
      <w:pPr>
        <w:pStyle w:val="MDPI31text"/>
      </w:pPr>
      <w:r w:rsidRPr="00992157">
        <w:t>1% milk (1 cup)</w:t>
      </w:r>
    </w:p>
    <w:p w:rsidR="001C1306" w:rsidRPr="00992157" w:rsidRDefault="001C1306" w:rsidP="00C457F3">
      <w:pPr>
        <w:pStyle w:val="MDPI31text"/>
      </w:pPr>
      <w:r w:rsidRPr="00992157">
        <w:t>Fresh fruit 127 grams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</w:p>
    <w:p w:rsidR="001C1306" w:rsidRPr="00992157" w:rsidRDefault="001C1306" w:rsidP="00C457F3">
      <w:pPr>
        <w:pStyle w:val="MDPI31text"/>
      </w:pPr>
      <w:r w:rsidRPr="00992157">
        <w:t>Butter (2 pats) 14 grams</w:t>
      </w:r>
    </w:p>
    <w:p w:rsidR="001C1306" w:rsidRPr="00992157" w:rsidRDefault="001C1306" w:rsidP="00C457F3">
      <w:pPr>
        <w:pStyle w:val="MDPI31text"/>
      </w:pPr>
      <w:r w:rsidRPr="00992157">
        <w:t>Hard-boiled egg (1) 50 grams</w:t>
      </w:r>
    </w:p>
    <w:p w:rsidR="001C1306" w:rsidRPr="00992157" w:rsidRDefault="001C1306" w:rsidP="00C457F3">
      <w:pPr>
        <w:pStyle w:val="MDPI31text"/>
      </w:pPr>
      <w:r w:rsidRPr="00992157">
        <w:t>Pork sausage patty (1) 57 grams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Jelly (1 packet) 14 grams</w:t>
      </w:r>
    </w:p>
    <w:p w:rsidR="001C1306" w:rsidRPr="00992157" w:rsidRDefault="001C1306" w:rsidP="00C457F3">
      <w:pPr>
        <w:pStyle w:val="MDPI31text"/>
      </w:pPr>
      <w:r w:rsidRPr="00992157">
        <w:t>Tea or coffee (1 teabag or 1 coffee sachet)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Lunch:</w:t>
      </w:r>
    </w:p>
    <w:p w:rsidR="001C1306" w:rsidRPr="00992157" w:rsidRDefault="001C1306" w:rsidP="00C457F3">
      <w:pPr>
        <w:pStyle w:val="MDPI31text"/>
      </w:pPr>
      <w:r w:rsidRPr="00992157">
        <w:t>Navy bean soup (1 cup)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</w:p>
    <w:p w:rsidR="001C1306" w:rsidRPr="00992157" w:rsidRDefault="001C1306" w:rsidP="00C457F3">
      <w:pPr>
        <w:pStyle w:val="MDPI31text"/>
      </w:pPr>
      <w:r w:rsidRPr="00992157">
        <w:t>Mayonnaise (1 packet) 12 grams</w:t>
      </w:r>
    </w:p>
    <w:p w:rsidR="001C1306" w:rsidRPr="00992157" w:rsidRDefault="001C1306" w:rsidP="00C457F3">
      <w:pPr>
        <w:pStyle w:val="MDPI31text"/>
      </w:pPr>
      <w:r w:rsidRPr="00992157">
        <w:t>Turkey breast cold cut (regular, 80 grams)</w:t>
      </w:r>
    </w:p>
    <w:p w:rsidR="001C1306" w:rsidRPr="00992157" w:rsidRDefault="001C1306" w:rsidP="00C457F3">
      <w:pPr>
        <w:pStyle w:val="MDPI31text"/>
      </w:pPr>
      <w:r w:rsidRPr="00992157">
        <w:t>American cheese (1 slice 3/4 oz) 21 grams</w:t>
      </w:r>
    </w:p>
    <w:p w:rsidR="001C1306" w:rsidRPr="00992157" w:rsidRDefault="001C1306" w:rsidP="00C457F3">
      <w:pPr>
        <w:pStyle w:val="MDPI31text"/>
      </w:pPr>
      <w:r w:rsidRPr="00992157">
        <w:t>Salad:</w:t>
      </w:r>
      <w:r w:rsidR="00BA11F4">
        <w:t xml:space="preserve"> </w:t>
      </w:r>
      <w:r w:rsidRPr="00992157">
        <w:t>Lettuce (1 cup) 55 grams</w:t>
      </w:r>
    </w:p>
    <w:p w:rsidR="001C1306" w:rsidRPr="00992157" w:rsidRDefault="00BA11F4" w:rsidP="00C457F3">
      <w:pPr>
        <w:pStyle w:val="MDPI31text"/>
      </w:pPr>
      <w:r>
        <w:t xml:space="preserve"> </w:t>
      </w:r>
      <w:r>
        <w:tab/>
      </w:r>
      <w:r w:rsidR="00D5791F">
        <w:t xml:space="preserve"> </w:t>
      </w:r>
      <w:r w:rsidR="001C1306" w:rsidRPr="00992157">
        <w:t>Tomato (1 small) 91 grams</w:t>
      </w:r>
    </w:p>
    <w:p w:rsidR="001C1306" w:rsidRPr="00992157" w:rsidRDefault="001C1306" w:rsidP="00C457F3">
      <w:pPr>
        <w:pStyle w:val="MDPI31text"/>
      </w:pPr>
      <w:r w:rsidRPr="00992157">
        <w:t>Ranch/Thousand Island dressing (2 packets) 24 grams</w:t>
      </w:r>
    </w:p>
    <w:p w:rsidR="00AA0D05" w:rsidRDefault="001C1306" w:rsidP="00C457F3">
      <w:pPr>
        <w:pStyle w:val="MDPI31text"/>
      </w:pPr>
      <w:r w:rsidRPr="00992157">
        <w:t>Pears in light syrup (1/2 cup) 133 grams</w:t>
      </w:r>
    </w:p>
    <w:p w:rsidR="001C1306" w:rsidRPr="00992157" w:rsidRDefault="001C1306" w:rsidP="00C457F3">
      <w:pPr>
        <w:pStyle w:val="MDPI31text"/>
      </w:pPr>
      <w:r w:rsidRPr="00992157">
        <w:t>Potato chips (salted, 1 oz bag) 28 grams</w:t>
      </w:r>
    </w:p>
    <w:p w:rsidR="001C1306" w:rsidRPr="00992157" w:rsidRDefault="001C1306" w:rsidP="00C457F3">
      <w:pPr>
        <w:pStyle w:val="MDPI31text"/>
      </w:pPr>
      <w:r w:rsidRPr="00992157">
        <w:t>Orange juice (1/2 cup or 4 fluid oz) 124 grams</w:t>
      </w:r>
    </w:p>
    <w:p w:rsidR="001C1306" w:rsidRPr="00992157" w:rsidRDefault="001C1306" w:rsidP="00C457F3">
      <w:pPr>
        <w:pStyle w:val="MDPI31text"/>
      </w:pPr>
      <w:r w:rsidRPr="00992157">
        <w:t>Salt packet (1) or 1/2 salt tablet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Dinner:</w:t>
      </w:r>
    </w:p>
    <w:p w:rsidR="001C1306" w:rsidRPr="00992157" w:rsidRDefault="001C1306" w:rsidP="00C457F3">
      <w:pPr>
        <w:pStyle w:val="MDPI31text"/>
      </w:pPr>
      <w:r w:rsidRPr="00992157">
        <w:t>Chicken Pie (200 grams and mix with 1 Herb-Ox chicken bouillon sachet)</w:t>
      </w:r>
    </w:p>
    <w:p w:rsidR="001C1306" w:rsidRPr="00992157" w:rsidRDefault="001C1306" w:rsidP="00C457F3">
      <w:pPr>
        <w:pStyle w:val="MDPI31text"/>
      </w:pPr>
      <w:r w:rsidRPr="00992157">
        <w:t>Scalloped potato (170 grams</w:t>
      </w:r>
    </w:p>
    <w:p w:rsidR="001C1306" w:rsidRPr="00992157" w:rsidRDefault="001C1306" w:rsidP="00C457F3">
      <w:pPr>
        <w:pStyle w:val="MDPI31text"/>
      </w:pPr>
      <w:r w:rsidRPr="00992157">
        <w:t>Corn (1/2 cup) 82 grams</w:t>
      </w:r>
    </w:p>
    <w:p w:rsidR="001C1306" w:rsidRPr="00992157" w:rsidRDefault="001C1306" w:rsidP="00C457F3">
      <w:pPr>
        <w:pStyle w:val="MDPI31text"/>
      </w:pPr>
      <w:r w:rsidRPr="00992157">
        <w:t>Peas (1/2 cup) 80 grams</w:t>
      </w:r>
    </w:p>
    <w:p w:rsidR="001C1306" w:rsidRPr="00992157" w:rsidRDefault="001C1306" w:rsidP="00C457F3">
      <w:pPr>
        <w:pStyle w:val="MDPI31text"/>
      </w:pPr>
      <w:r w:rsidRPr="00992157">
        <w:t>Whole-wheat bread (1 slice) 28 grams</w:t>
      </w:r>
    </w:p>
    <w:p w:rsidR="001C1306" w:rsidRPr="00992157" w:rsidRDefault="001C1306" w:rsidP="00C457F3">
      <w:pPr>
        <w:pStyle w:val="MDPI31text"/>
      </w:pPr>
      <w:r w:rsidRPr="00992157">
        <w:t>Apple crisp (150 grams)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Salt packet (1) or 1/2 salt tablet (0.5 grams)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Snack:</w:t>
      </w:r>
    </w:p>
    <w:p w:rsidR="001C1306" w:rsidRPr="00992157" w:rsidRDefault="001C1306" w:rsidP="00C457F3">
      <w:pPr>
        <w:pStyle w:val="MDPI31text"/>
      </w:pPr>
      <w:r w:rsidRPr="00992157">
        <w:t>Sweetened applesauce (1/2 cup) or a fresh apple</w:t>
      </w:r>
    </w:p>
    <w:p w:rsidR="001C1306" w:rsidRPr="00992157" w:rsidRDefault="001C1306" w:rsidP="00C457F3">
      <w:pPr>
        <w:pStyle w:val="MDPI31text"/>
      </w:pPr>
      <w:r w:rsidRPr="00992157">
        <w:t>Peanut butter sandwich crackers (Packet of 3 sandwich crackers) 50 grams</w:t>
      </w:r>
    </w:p>
    <w:p w:rsidR="007A3749" w:rsidRDefault="007A3749">
      <w:pPr>
        <w:spacing w:line="240" w:lineRule="auto"/>
        <w:jc w:val="left"/>
        <w:rPr>
          <w:rFonts w:ascii="Palatino Linotype" w:hAnsi="Palatino Linotype"/>
          <w:i/>
          <w:noProof/>
          <w:snapToGrid w:val="0"/>
          <w:sz w:val="20"/>
          <w:szCs w:val="22"/>
          <w:lang w:bidi="en-US"/>
        </w:rPr>
      </w:pPr>
      <w:r>
        <w:br w:type="page"/>
      </w:r>
    </w:p>
    <w:p w:rsidR="001C1306" w:rsidRPr="00992157" w:rsidRDefault="001C1306" w:rsidP="007A3749">
      <w:pPr>
        <w:pStyle w:val="MDPI22heading2"/>
        <w:spacing w:before="0"/>
        <w:jc w:val="center"/>
      </w:pPr>
      <w:r w:rsidRPr="00992157">
        <w:lastRenderedPageBreak/>
        <w:t>WEDNESDAY AND SATURDAY MENU</w:t>
      </w:r>
    </w:p>
    <w:p w:rsidR="001C1306" w:rsidRPr="002C418D" w:rsidRDefault="001C1306" w:rsidP="007A3749">
      <w:pPr>
        <w:pStyle w:val="MDPI31text"/>
        <w:spacing w:after="120"/>
        <w:ind w:firstLine="0"/>
        <w:rPr>
          <w:b/>
          <w:u w:val="single"/>
        </w:rPr>
      </w:pPr>
      <w:r w:rsidRPr="002C418D">
        <w:rPr>
          <w:b/>
          <w:u w:val="single"/>
        </w:rPr>
        <w:t>Breakfast:</w:t>
      </w:r>
    </w:p>
    <w:p w:rsidR="001C1306" w:rsidRPr="00992157" w:rsidRDefault="001C1306" w:rsidP="00C457F3">
      <w:pPr>
        <w:pStyle w:val="MDPI31text"/>
      </w:pPr>
      <w:r w:rsidRPr="007A3749">
        <w:t xml:space="preserve">Kellogg’s Frosted </w:t>
      </w:r>
      <w:r w:rsidRPr="00992157">
        <w:t>Shredded Wheat (1 box) 52 grams</w:t>
      </w:r>
    </w:p>
    <w:p w:rsidR="001C1306" w:rsidRPr="00992157" w:rsidRDefault="001C1306" w:rsidP="00C457F3">
      <w:pPr>
        <w:pStyle w:val="MDPI31text"/>
      </w:pPr>
      <w:r w:rsidRPr="00992157">
        <w:t>Whole milk (1 cup)</w:t>
      </w:r>
    </w:p>
    <w:p w:rsidR="001C1306" w:rsidRPr="00992157" w:rsidRDefault="001C1306" w:rsidP="00C457F3">
      <w:pPr>
        <w:pStyle w:val="MDPI31text"/>
      </w:pPr>
      <w:r w:rsidRPr="00992157">
        <w:t>Whole-wheat bread (2 slices) 56 grams</w:t>
      </w:r>
    </w:p>
    <w:p w:rsidR="001C1306" w:rsidRPr="00992157" w:rsidRDefault="001C1306" w:rsidP="00C457F3">
      <w:pPr>
        <w:pStyle w:val="MDPI31text"/>
      </w:pPr>
      <w:r w:rsidRPr="00992157">
        <w:t>Butter (2 pats) 14 grams</w:t>
      </w:r>
    </w:p>
    <w:p w:rsidR="001C1306" w:rsidRPr="00992157" w:rsidRDefault="001C1306" w:rsidP="00C457F3">
      <w:pPr>
        <w:pStyle w:val="MDPI31text"/>
      </w:pPr>
      <w:r w:rsidRPr="00992157">
        <w:t>Bacon (3 slices) 25 grams</w:t>
      </w:r>
    </w:p>
    <w:p w:rsidR="001C1306" w:rsidRPr="00992157" w:rsidRDefault="001C1306" w:rsidP="00C457F3">
      <w:pPr>
        <w:pStyle w:val="MDPI31text"/>
      </w:pPr>
      <w:r w:rsidRPr="00992157">
        <w:t>Hard-boiled egg (1) 50 grams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Salt packet (1) or 1/2 salt tablet</w:t>
      </w:r>
    </w:p>
    <w:p w:rsidR="001C1306" w:rsidRPr="00992157" w:rsidRDefault="001C1306" w:rsidP="00C457F3">
      <w:pPr>
        <w:pStyle w:val="MDPI31text"/>
      </w:pPr>
      <w:r w:rsidRPr="00992157">
        <w:t>Jelly (2 packets) 28 grams</w:t>
      </w:r>
    </w:p>
    <w:p w:rsidR="001C1306" w:rsidRPr="00992157" w:rsidRDefault="001C1306" w:rsidP="00C457F3">
      <w:pPr>
        <w:pStyle w:val="MDPI31text"/>
      </w:pPr>
      <w:r w:rsidRPr="00992157">
        <w:t>Tea or coffee (1 teabag or 1 coffee sachet)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Lunch:</w:t>
      </w:r>
    </w:p>
    <w:p w:rsidR="001C1306" w:rsidRPr="00992157" w:rsidRDefault="001C1306" w:rsidP="00C457F3">
      <w:pPr>
        <w:pStyle w:val="MDPI31text"/>
      </w:pPr>
      <w:r w:rsidRPr="00992157">
        <w:t>Broth: Herb-Ox chicken bouillon packet (1) 6 grams</w:t>
      </w:r>
    </w:p>
    <w:p w:rsidR="001C1306" w:rsidRPr="00992157" w:rsidRDefault="001C1306" w:rsidP="00C457F3">
      <w:pPr>
        <w:pStyle w:val="MDPI31text"/>
      </w:pPr>
      <w:r w:rsidRPr="00992157">
        <w:t>Hot water (1 cup)</w:t>
      </w:r>
    </w:p>
    <w:p w:rsidR="00AA0D05" w:rsidRDefault="001C1306" w:rsidP="00C457F3">
      <w:pPr>
        <w:pStyle w:val="MDPI31text"/>
      </w:pPr>
      <w:r w:rsidRPr="00992157">
        <w:t>Sandwich:</w:t>
      </w:r>
    </w:p>
    <w:p w:rsidR="001C1306" w:rsidRPr="00992157" w:rsidRDefault="001C1306" w:rsidP="00C457F3">
      <w:pPr>
        <w:pStyle w:val="MDPI31text"/>
      </w:pPr>
      <w:r w:rsidRPr="00992157">
        <w:t>Whole-wheat bread (2 slices)</w:t>
      </w:r>
      <w:r w:rsidR="00092879">
        <w:t xml:space="preserve"> </w:t>
      </w:r>
      <w:r w:rsidRPr="00992157">
        <w:t>56 grams</w:t>
      </w:r>
    </w:p>
    <w:p w:rsidR="001C1306" w:rsidRPr="00992157" w:rsidRDefault="001C1306" w:rsidP="00C457F3">
      <w:pPr>
        <w:pStyle w:val="MDPI31text"/>
      </w:pPr>
      <w:r w:rsidRPr="00992157">
        <w:t>Mayonnaise (2 packets) 24 grams</w:t>
      </w:r>
    </w:p>
    <w:p w:rsidR="001C1306" w:rsidRPr="00992157" w:rsidRDefault="001C1306" w:rsidP="00C457F3">
      <w:pPr>
        <w:pStyle w:val="MDPI31text"/>
      </w:pPr>
      <w:r w:rsidRPr="00992157">
        <w:t>American cheese (2 slices) 42 grams</w:t>
      </w:r>
    </w:p>
    <w:p w:rsidR="001C1306" w:rsidRPr="00992157" w:rsidRDefault="006C6E32" w:rsidP="00C457F3">
      <w:pPr>
        <w:pStyle w:val="MDPI31text"/>
      </w:pPr>
      <w:r>
        <w:t xml:space="preserve"> </w:t>
      </w:r>
      <w:r>
        <w:tab/>
      </w:r>
      <w:r w:rsidR="00D5791F">
        <w:t xml:space="preserve"> </w:t>
      </w:r>
      <w:r w:rsidR="001C1306" w:rsidRPr="00992157">
        <w:t>Ham (2 slices) 80 grams</w:t>
      </w:r>
    </w:p>
    <w:p w:rsidR="001C1306" w:rsidRPr="00992157" w:rsidRDefault="001C1306" w:rsidP="00C457F3">
      <w:pPr>
        <w:pStyle w:val="MDPI31text"/>
      </w:pPr>
      <w:r w:rsidRPr="00992157">
        <w:t>Salad:</w:t>
      </w:r>
      <w:r w:rsidR="006C6E32">
        <w:t xml:space="preserve"> </w:t>
      </w:r>
      <w:r w:rsidRPr="00992157">
        <w:t>Lettuce (1 cup) 73 grams</w:t>
      </w:r>
    </w:p>
    <w:p w:rsidR="001C1306" w:rsidRPr="00992157" w:rsidRDefault="006C6E32" w:rsidP="00C457F3">
      <w:pPr>
        <w:pStyle w:val="MDPI31text"/>
      </w:pPr>
      <w:r>
        <w:t xml:space="preserve"> </w:t>
      </w:r>
      <w:r>
        <w:tab/>
      </w:r>
      <w:r w:rsidR="00D5791F">
        <w:t xml:space="preserve"> </w:t>
      </w:r>
      <w:r w:rsidR="001C1306" w:rsidRPr="00992157">
        <w:t>Tomato (1 small) 91 grams</w:t>
      </w:r>
    </w:p>
    <w:p w:rsidR="001C1306" w:rsidRPr="00992157" w:rsidRDefault="001C1306" w:rsidP="00C457F3">
      <w:pPr>
        <w:pStyle w:val="MDPI31text"/>
      </w:pPr>
      <w:r w:rsidRPr="00992157">
        <w:t>Ranch/Thousand Island salad dressing (2 packets) 24 grams</w:t>
      </w:r>
    </w:p>
    <w:p w:rsidR="001C1306" w:rsidRPr="00992157" w:rsidRDefault="001C1306" w:rsidP="00C457F3">
      <w:pPr>
        <w:pStyle w:val="MDPI31text"/>
      </w:pPr>
      <w:r w:rsidRPr="00992157">
        <w:t>Peaches in light syrup (1 cup) 262 grams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Dinner:</w:t>
      </w:r>
    </w:p>
    <w:p w:rsidR="001C1306" w:rsidRPr="00992157" w:rsidRDefault="001C1306" w:rsidP="00C457F3">
      <w:pPr>
        <w:pStyle w:val="MDPI31text"/>
      </w:pPr>
      <w:r w:rsidRPr="00992157">
        <w:t>Meatloaf (130 grams) served with</w:t>
      </w:r>
      <w:r w:rsidR="006C6E32">
        <w:t xml:space="preserve"> 2 tbsp of BBQ sauce (34 grams)</w:t>
      </w:r>
    </w:p>
    <w:p w:rsidR="001C1306" w:rsidRPr="00992157" w:rsidRDefault="001C1306" w:rsidP="00C457F3">
      <w:pPr>
        <w:pStyle w:val="MDPI31text"/>
      </w:pPr>
      <w:r w:rsidRPr="00992157">
        <w:t>Mashed potatoes mixed with 1 Herb-Ox chicken bouillon sachet (11 grams)</w:t>
      </w:r>
    </w:p>
    <w:p w:rsidR="001C1306" w:rsidRPr="00992157" w:rsidRDefault="001C1306" w:rsidP="00C457F3">
      <w:pPr>
        <w:pStyle w:val="MDPI31text"/>
      </w:pPr>
      <w:r w:rsidRPr="00992157">
        <w:t>Green beans (1/2 cup) 67 grams</w:t>
      </w:r>
    </w:p>
    <w:p w:rsidR="001C1306" w:rsidRPr="00992157" w:rsidRDefault="001C1306" w:rsidP="00C457F3">
      <w:pPr>
        <w:pStyle w:val="MDPI31text"/>
      </w:pPr>
      <w:r w:rsidRPr="00992157">
        <w:t>Carrot (1/2 cup) 55 grams</w:t>
      </w:r>
    </w:p>
    <w:p w:rsidR="001C1306" w:rsidRPr="00992157" w:rsidRDefault="001C1306" w:rsidP="00C457F3">
      <w:pPr>
        <w:pStyle w:val="MDPI31text"/>
      </w:pPr>
      <w:r w:rsidRPr="00992157">
        <w:t>Sweetened applesauce (1 cup) 254 grams</w:t>
      </w:r>
    </w:p>
    <w:p w:rsidR="001C1306" w:rsidRPr="00992157" w:rsidRDefault="001C1306" w:rsidP="00C457F3">
      <w:pPr>
        <w:pStyle w:val="MDPI31text"/>
      </w:pPr>
      <w:r w:rsidRPr="00992157">
        <w:t>Butter pats (2) 14 grams</w:t>
      </w:r>
    </w:p>
    <w:p w:rsidR="001C1306" w:rsidRPr="00992157" w:rsidRDefault="001C1306" w:rsidP="00C457F3">
      <w:pPr>
        <w:pStyle w:val="MDPI31text"/>
      </w:pPr>
      <w:r w:rsidRPr="00992157">
        <w:t>Angel food cake (60 grams)</w:t>
      </w:r>
    </w:p>
    <w:p w:rsidR="001C1306" w:rsidRPr="00992157" w:rsidRDefault="001C1306" w:rsidP="00C457F3">
      <w:pPr>
        <w:pStyle w:val="MDPI31text"/>
      </w:pPr>
      <w:r w:rsidRPr="00992157">
        <w:t>Orange juice (1/2 cup)</w:t>
      </w:r>
    </w:p>
    <w:p w:rsidR="001C1306" w:rsidRPr="00992157" w:rsidRDefault="001C1306" w:rsidP="00C457F3">
      <w:pPr>
        <w:pStyle w:val="MDPI31text"/>
      </w:pPr>
      <w:r w:rsidRPr="00992157">
        <w:t>Salt packet (1) or 1/2 salt tablet (0.5 grams)</w:t>
      </w:r>
    </w:p>
    <w:p w:rsidR="001C1306" w:rsidRPr="002C418D" w:rsidRDefault="001C1306" w:rsidP="00C457F3">
      <w:pPr>
        <w:pStyle w:val="MDPI31text"/>
        <w:spacing w:before="120" w:after="120"/>
        <w:ind w:firstLine="0"/>
        <w:rPr>
          <w:b/>
          <w:u w:val="single"/>
        </w:rPr>
      </w:pPr>
      <w:r w:rsidRPr="002C418D">
        <w:rPr>
          <w:b/>
          <w:u w:val="single"/>
        </w:rPr>
        <w:t>Snack:</w:t>
      </w:r>
    </w:p>
    <w:p w:rsidR="001C1306" w:rsidRPr="00992157" w:rsidRDefault="001C1306" w:rsidP="00C457F3">
      <w:pPr>
        <w:pStyle w:val="MDPI31text"/>
      </w:pPr>
      <w:r w:rsidRPr="00992157">
        <w:t>Potato chips (salted, 1 oz) 28 grams</w:t>
      </w:r>
    </w:p>
    <w:p w:rsidR="001C1306" w:rsidRPr="00992157" w:rsidRDefault="001C1306" w:rsidP="00C457F3">
      <w:pPr>
        <w:pStyle w:val="MDPI31text"/>
      </w:pPr>
      <w:r w:rsidRPr="00992157">
        <w:t>Sugar cookies (2) 32 grams</w:t>
      </w:r>
    </w:p>
    <w:sectPr w:rsidR="001C1306" w:rsidRPr="00992157" w:rsidSect="00D36D77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3D6" w:rsidRDefault="005853D6" w:rsidP="00C1340D">
      <w:r>
        <w:separator/>
      </w:r>
    </w:p>
  </w:endnote>
  <w:endnote w:type="continuationSeparator" w:id="0">
    <w:p w:rsidR="005853D6" w:rsidRDefault="005853D6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26" w:rsidRPr="00092879" w:rsidRDefault="00BA6426" w:rsidP="00092879">
    <w:pPr>
      <w:adjustRightInd w:val="0"/>
      <w:snapToGrid w:val="0"/>
      <w:spacing w:before="120" w:line="160" w:lineRule="exact"/>
      <w:jc w:val="left"/>
      <w:rPr>
        <w:rFonts w:ascii="Palatino Linotype" w:hAnsi="Palatino Linotype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26" w:rsidRPr="00092879" w:rsidRDefault="00BA6426" w:rsidP="00092879">
    <w:pPr>
      <w:pStyle w:val="MDPI31text"/>
      <w:spacing w:before="120" w:line="160" w:lineRule="exact"/>
      <w:ind w:firstLine="0"/>
      <w:jc w:val="lef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3D6" w:rsidRDefault="005853D6" w:rsidP="00C1340D">
      <w:r>
        <w:separator/>
      </w:r>
    </w:p>
  </w:footnote>
  <w:footnote w:type="continuationSeparator" w:id="0">
    <w:p w:rsidR="005853D6" w:rsidRDefault="005853D6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426" w:rsidRDefault="00BA6426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879" w:rsidRPr="00132115" w:rsidRDefault="005853D6" w:rsidP="00092879">
    <w:pPr>
      <w:pStyle w:val="Footer"/>
      <w:adjustRightInd w:val="0"/>
      <w:spacing w:after="240" w:line="240" w:lineRule="auto"/>
      <w:jc w:val="left"/>
      <w:rPr>
        <w:rFonts w:ascii="Palatino Linotype" w:hAnsi="Palatino Linotype"/>
        <w:sz w:val="16"/>
        <w:szCs w:val="16"/>
      </w:rPr>
    </w:pPr>
    <w:sdt>
      <w:sdtPr>
        <w:id w:val="1402566293"/>
        <w:docPartObj>
          <w:docPartGallery w:val="Page Numbers (Top of Page)"/>
          <w:docPartUnique/>
        </w:docPartObj>
      </w:sdtPr>
      <w:sdtEndPr>
        <w:rPr>
          <w:rFonts w:ascii="Palatino Linotype" w:hAnsi="Palatino Linotype"/>
          <w:noProof/>
          <w:sz w:val="16"/>
          <w:szCs w:val="16"/>
        </w:rPr>
      </w:sdtEndPr>
      <w:sdtContent>
        <w:r w:rsidR="00092879">
          <w:rPr>
            <w:rFonts w:ascii="Palatino Linotype" w:hAnsi="Palatino Linotype"/>
            <w:i/>
            <w:sz w:val="16"/>
          </w:rPr>
          <w:t xml:space="preserve">Nutrients </w:t>
        </w:r>
        <w:r w:rsidR="00092879">
          <w:rPr>
            <w:rFonts w:ascii="Palatino Linotype" w:hAnsi="Palatino Linotype"/>
            <w:b/>
            <w:sz w:val="16"/>
          </w:rPr>
          <w:t>2016</w:t>
        </w:r>
        <w:r w:rsidR="00092879">
          <w:rPr>
            <w:rFonts w:ascii="Palatino Linotype" w:hAnsi="Palatino Linotype"/>
            <w:sz w:val="16"/>
          </w:rPr>
          <w:t xml:space="preserve">, </w:t>
        </w:r>
        <w:r w:rsidR="00092879">
          <w:rPr>
            <w:rFonts w:ascii="Palatino Linotype" w:hAnsi="Palatino Linotype"/>
            <w:i/>
            <w:sz w:val="16"/>
          </w:rPr>
          <w:t>8</w:t>
        </w:r>
        <w:r w:rsidR="00092879" w:rsidRPr="00372438">
          <w:rPr>
            <w:rFonts w:ascii="Palatino Linotype" w:eastAsia="宋体" w:hAnsi="Palatino Linotype"/>
            <w:sz w:val="16"/>
            <w:szCs w:val="16"/>
            <w:lang w:val="fr-CH" w:eastAsia="zh-CN"/>
          </w:rPr>
          <w:t>,</w:t>
        </w:r>
        <w:r w:rsidR="00092879" w:rsidRPr="00372438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B87995">
          <w:rPr>
            <w:rFonts w:ascii="Palatino Linotype" w:hAnsi="Palatino Linotype"/>
            <w:sz w:val="16"/>
            <w:szCs w:val="16"/>
          </w:rPr>
          <w:t>82</w:t>
        </w:r>
        <w:r w:rsidR="00092879"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188999034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="00092879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092879"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="00092879"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="00092879"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B87995">
              <w:rPr>
                <w:rFonts w:ascii="Palatino Linotype" w:hAnsi="Palatino Linotype"/>
                <w:noProof/>
                <w:sz w:val="16"/>
                <w:szCs w:val="16"/>
              </w:rPr>
              <w:t>3</w:t>
            </w:r>
            <w:r w:rsidR="00092879"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 w:rsidR="00092879"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="00092879"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092879">
              <w:rPr>
                <w:rFonts w:ascii="Palatino Linotype" w:hAnsi="Palatino Linotype"/>
                <w:spacing w:val="60"/>
                <w:sz w:val="16"/>
                <w:szCs w:val="16"/>
              </w:rPr>
              <w:t>3</w:t>
            </w:r>
          </w:sdtContent>
        </w:sdt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7856228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:rsidR="00092879" w:rsidRPr="00372438" w:rsidRDefault="00092879" w:rsidP="00092879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>
          <w:rPr>
            <w:rFonts w:ascii="Palatino Linotype" w:hAnsi="Palatino Linotype"/>
            <w:i/>
            <w:sz w:val="16"/>
          </w:rPr>
          <w:t xml:space="preserve">Nutrients </w:t>
        </w:r>
        <w:r>
          <w:rPr>
            <w:rFonts w:ascii="Palatino Linotype" w:hAnsi="Palatino Linotype"/>
            <w:b/>
            <w:sz w:val="16"/>
          </w:rPr>
          <w:t>2016</w:t>
        </w:r>
        <w:r>
          <w:rPr>
            <w:rFonts w:ascii="Palatino Linotype" w:hAnsi="Palatino Linotype"/>
            <w:sz w:val="16"/>
          </w:rPr>
          <w:t xml:space="preserve">, </w:t>
        </w:r>
        <w:r>
          <w:rPr>
            <w:rFonts w:ascii="Palatino Linotype" w:hAnsi="Palatino Linotype"/>
            <w:i/>
            <w:sz w:val="16"/>
          </w:rPr>
          <w:t>8</w:t>
        </w:r>
        <w:r w:rsidRPr="00372438">
          <w:rPr>
            <w:rFonts w:ascii="Palatino Linotype" w:eastAsia="宋体" w:hAnsi="Palatino Linotype"/>
            <w:sz w:val="16"/>
            <w:szCs w:val="16"/>
            <w:lang w:val="fr-CH" w:eastAsia="zh-CN"/>
          </w:rPr>
          <w:t>,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B87995">
          <w:rPr>
            <w:rFonts w:ascii="Palatino Linotype" w:hAnsi="Palatino Linotype"/>
            <w:sz w:val="16"/>
            <w:szCs w:val="16"/>
          </w:rPr>
          <w:t>82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t xml:space="preserve">; </w:t>
        </w:r>
        <w:r w:rsidR="00B87995" w:rsidRPr="00B87995">
          <w:rPr>
            <w:rFonts w:ascii="Palatino Linotype" w:hAnsi="Palatino Linotype"/>
            <w:sz w:val="16"/>
            <w:szCs w:val="16"/>
            <w:lang w:val="fr-CH"/>
          </w:rPr>
          <w:t>doi:10.3390/nu8020082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96104477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B87995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="00B87995">
              <w:rPr>
                <w:rFonts w:ascii="Palatino Linotype" w:hAnsi="Palatino Linotype"/>
                <w:sz w:val="16"/>
                <w:szCs w:val="16"/>
              </w:rPr>
              <w:t>3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30B505B"/>
    <w:multiLevelType w:val="hybridMultilevel"/>
    <w:tmpl w:val="CE90E018"/>
    <w:lvl w:ilvl="0" w:tplc="3BA0C004">
      <w:start w:val="1"/>
      <w:numFmt w:val="decimal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73C370A"/>
    <w:multiLevelType w:val="hybridMultilevel"/>
    <w:tmpl w:val="0002B700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5" w15:restartNumberingAfterBreak="0">
    <w:nsid w:val="6DB20A64"/>
    <w:multiLevelType w:val="hybridMultilevel"/>
    <w:tmpl w:val="FDF8DDC8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306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287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C574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130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418D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4E9A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69B2"/>
    <w:rsid w:val="00486F32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5446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53D6"/>
    <w:rsid w:val="00587918"/>
    <w:rsid w:val="005879FB"/>
    <w:rsid w:val="00591118"/>
    <w:rsid w:val="0059157D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6E32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6C6C"/>
    <w:rsid w:val="00790072"/>
    <w:rsid w:val="00792569"/>
    <w:rsid w:val="007936E5"/>
    <w:rsid w:val="00793A96"/>
    <w:rsid w:val="00797151"/>
    <w:rsid w:val="007A29C5"/>
    <w:rsid w:val="007A3749"/>
    <w:rsid w:val="007B0185"/>
    <w:rsid w:val="007B0A56"/>
    <w:rsid w:val="007B4B9B"/>
    <w:rsid w:val="007B7493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202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3137"/>
    <w:rsid w:val="008B5B4F"/>
    <w:rsid w:val="008B69E4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44BE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0616"/>
    <w:rsid w:val="00A7295D"/>
    <w:rsid w:val="00A753C9"/>
    <w:rsid w:val="00A81ECB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0D05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8DF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10B4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87995"/>
    <w:rsid w:val="00B90965"/>
    <w:rsid w:val="00B92E82"/>
    <w:rsid w:val="00B93F30"/>
    <w:rsid w:val="00B94B25"/>
    <w:rsid w:val="00B958A6"/>
    <w:rsid w:val="00B96FBF"/>
    <w:rsid w:val="00B97415"/>
    <w:rsid w:val="00BA11F4"/>
    <w:rsid w:val="00BA1537"/>
    <w:rsid w:val="00BA2636"/>
    <w:rsid w:val="00BA6426"/>
    <w:rsid w:val="00BA6755"/>
    <w:rsid w:val="00BB1FC5"/>
    <w:rsid w:val="00BB349D"/>
    <w:rsid w:val="00BB473E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58E4"/>
    <w:rsid w:val="00C25FEE"/>
    <w:rsid w:val="00C31793"/>
    <w:rsid w:val="00C32AC9"/>
    <w:rsid w:val="00C373FE"/>
    <w:rsid w:val="00C45730"/>
    <w:rsid w:val="00C457F3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36D77"/>
    <w:rsid w:val="00D4012B"/>
    <w:rsid w:val="00D4065E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5791F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778AD"/>
    <w:rsid w:val="00D807CB"/>
    <w:rsid w:val="00D82A79"/>
    <w:rsid w:val="00D84033"/>
    <w:rsid w:val="00D8426C"/>
    <w:rsid w:val="00D90392"/>
    <w:rsid w:val="00D914A3"/>
    <w:rsid w:val="00D92597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347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A6423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347B"/>
    <w:rsid w:val="00F10C43"/>
    <w:rsid w:val="00F119E2"/>
    <w:rsid w:val="00F11AA2"/>
    <w:rsid w:val="00F13393"/>
    <w:rsid w:val="00F144F4"/>
    <w:rsid w:val="00F156AC"/>
    <w:rsid w:val="00F228FA"/>
    <w:rsid w:val="00F22B53"/>
    <w:rsid w:val="00F23BCE"/>
    <w:rsid w:val="00F23C32"/>
    <w:rsid w:val="00F256A3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0684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A9EDD3-ECB9-4819-A4A5-430597327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uiPriority w:val="9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x Char"/>
    <w:basedOn w:val="DefaultParagraphFont"/>
    <w:link w:val="Heading1"/>
    <w:uiPriority w:val="9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2Char">
    <w:name w:val="Heading 2 Char"/>
    <w:basedOn w:val="DefaultParagraphFont"/>
    <w:link w:val="Heading2"/>
    <w:uiPriority w:val="9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deck4text">
    <w:name w:val="M_deck_4_text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3keywords">
    <w:name w:val="M_deck_3_keywords"/>
    <w:basedOn w:val="Mdeck4text"/>
    <w:next w:val="Normal"/>
    <w:qFormat/>
    <w:rsid w:val="00D36D77"/>
    <w:pPr>
      <w:spacing w:before="240"/>
      <w:ind w:left="113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8references">
    <w:name w:val="M_deck_8_references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line="260" w:lineRule="atLeast"/>
      <w:ind w:left="782" w:hanging="425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1articletitle">
    <w:name w:val="M_deck_1_article_title"/>
    <w:next w:val="Mdeck2authorname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publcationhistory">
    <w:name w:val="M_deck_3_publcation_history"/>
    <w:next w:val="Normal"/>
    <w:qFormat/>
    <w:rsid w:val="00D36D77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D36D77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D36D7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D36D77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4heading1">
    <w:name w:val="M_deck_4_heading_1"/>
    <w:basedOn w:val="MHeading3"/>
    <w:next w:val="Normal"/>
    <w:qFormat/>
    <w:rsid w:val="00D36D77"/>
    <w:pPr>
      <w:spacing w:line="340" w:lineRule="atLeast"/>
      <w:outlineLvl w:val="0"/>
    </w:pPr>
    <w:rPr>
      <w:b/>
      <w:snapToGrid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deck4heading2">
    <w:name w:val="M_deck_4_heading_2"/>
    <w:basedOn w:val="MHeading3"/>
    <w:next w:val="Normal"/>
    <w:qFormat/>
    <w:rsid w:val="00D36D77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D36D77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bulletlist">
    <w:name w:val="M_deck_4_text_bullet_list"/>
    <w:basedOn w:val="Mdeck4text"/>
    <w:qFormat/>
    <w:rsid w:val="00D36D77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D36D77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D36D77"/>
    <w:rPr>
      <w:i/>
    </w:rPr>
  </w:style>
  <w:style w:type="paragraph" w:customStyle="1" w:styleId="Mdeck4textlrindent">
    <w:name w:val="M_deck_4_text_lr_indent"/>
    <w:basedOn w:val="Mdeck4text"/>
    <w:qFormat/>
    <w:rsid w:val="00D36D77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D36D77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D36D77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D36D77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D36D77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D36D77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D36D77"/>
  </w:style>
  <w:style w:type="paragraph" w:customStyle="1" w:styleId="Mdeck6figurebody">
    <w:name w:val="M_deck_6_figure_body"/>
    <w:qFormat/>
    <w:rsid w:val="00D36D77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D36D77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D36D77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uiPriority w:val="99"/>
    <w:rsid w:val="00F87A76"/>
  </w:style>
  <w:style w:type="character" w:customStyle="1" w:styleId="CommentTextChar">
    <w:name w:val="Comment Text Char"/>
    <w:basedOn w:val="DefaultParagraphFont"/>
    <w:link w:val="Comment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uiPriority w:val="99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uiPriority w:val="99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D36D77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table" w:styleId="LightShading">
    <w:name w:val="Light Shading"/>
    <w:basedOn w:val="TableNormal"/>
    <w:uiPriority w:val="60"/>
    <w:rsid w:val="001C1306"/>
    <w:rPr>
      <w:rFonts w:asciiTheme="minorHAnsi" w:hAnsiTheme="minorHAnsi"/>
      <w:color w:val="000000" w:themeColor="text1" w:themeShade="BF"/>
      <w:kern w:val="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ighlight">
    <w:name w:val="highlight"/>
    <w:basedOn w:val="DefaultParagraphFont"/>
    <w:rsid w:val="001C1306"/>
  </w:style>
  <w:style w:type="character" w:customStyle="1" w:styleId="citation">
    <w:name w:val="citation"/>
    <w:basedOn w:val="DefaultParagraphFont"/>
    <w:rsid w:val="001C1306"/>
  </w:style>
  <w:style w:type="character" w:customStyle="1" w:styleId="ref-journal">
    <w:name w:val="ref-journal"/>
    <w:basedOn w:val="DefaultParagraphFont"/>
    <w:rsid w:val="001C1306"/>
  </w:style>
  <w:style w:type="character" w:customStyle="1" w:styleId="ref-vol">
    <w:name w:val="ref-vol"/>
    <w:basedOn w:val="DefaultParagraphFont"/>
    <w:rsid w:val="001C1306"/>
  </w:style>
  <w:style w:type="paragraph" w:styleId="PlainText">
    <w:name w:val="Plain Text"/>
    <w:basedOn w:val="Normal"/>
    <w:link w:val="PlainTextChar"/>
    <w:uiPriority w:val="99"/>
    <w:unhideWhenUsed/>
    <w:rsid w:val="001C1306"/>
    <w:pPr>
      <w:spacing w:line="240" w:lineRule="auto"/>
      <w:jc w:val="left"/>
    </w:pPr>
    <w:rPr>
      <w:rFonts w:ascii="Calibri" w:hAnsi="Calibri" w:cs="Consolas"/>
      <w:color w:val="auto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1C1306"/>
    <w:rPr>
      <w:rFonts w:ascii="Calibri" w:eastAsia="Times New Roman" w:hAnsi="Calibri" w:cs="Consolas"/>
      <w:kern w:val="0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2016\word-template-21%20January%202016\nutrients-template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DC31B-71C4-490E-98B2-6282D0E5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</Template>
  <TotalTime>75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MDPI</dc:creator>
  <cp:keywords/>
  <dc:description/>
  <cp:lastModifiedBy>mdpi</cp:lastModifiedBy>
  <cp:revision>33</cp:revision>
  <dcterms:created xsi:type="dcterms:W3CDTF">2016-02-02T01:29:00Z</dcterms:created>
  <dcterms:modified xsi:type="dcterms:W3CDTF">2016-02-06T04:10:00Z</dcterms:modified>
</cp:coreProperties>
</file>